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A9E" w:rsidRDefault="003B7A9E"/>
    <w:p w:rsidR="003B7A9E" w:rsidRDefault="003B7A9E"/>
    <w:p w:rsidR="003B7A9E" w:rsidRDefault="003B7A9E"/>
    <w:p w:rsidR="003B7A9E" w:rsidRDefault="003B7A9E"/>
    <w:p w:rsidR="003B7A9E" w:rsidRDefault="003B7A9E"/>
    <w:p w:rsidR="003B7A9E" w:rsidRDefault="003B7A9E"/>
    <w:p w:rsidR="003B7A9E" w:rsidRDefault="003B7A9E"/>
    <w:p w:rsidR="003B7A9E" w:rsidRDefault="003B7A9E"/>
    <w:p w:rsidR="003B7A9E" w:rsidRDefault="003B7A9E"/>
    <w:p w:rsidR="003B7A9E" w:rsidRDefault="003B7A9E"/>
    <w:p w:rsidR="003B7A9E" w:rsidRPr="00140BF5" w:rsidRDefault="003B7A9E" w:rsidP="00140BF5">
      <w:pPr>
        <w:jc w:val="center"/>
        <w:rPr>
          <w:rFonts w:ascii="Times New Roman" w:hAnsi="Times New Roman"/>
          <w:b/>
          <w:sz w:val="36"/>
          <w:szCs w:val="36"/>
        </w:rPr>
      </w:pPr>
      <w:r w:rsidRPr="00140BF5">
        <w:rPr>
          <w:rFonts w:ascii="Times New Roman" w:hAnsi="Times New Roman"/>
          <w:b/>
          <w:sz w:val="36"/>
          <w:szCs w:val="36"/>
        </w:rPr>
        <w:t>ПАСПОРТ</w:t>
      </w:r>
    </w:p>
    <w:p w:rsidR="003B7A9E" w:rsidRPr="00140BF5" w:rsidRDefault="003B7A9E" w:rsidP="00140BF5">
      <w:pPr>
        <w:jc w:val="center"/>
        <w:rPr>
          <w:rFonts w:ascii="Times New Roman" w:hAnsi="Times New Roman"/>
          <w:sz w:val="36"/>
          <w:szCs w:val="36"/>
        </w:rPr>
      </w:pPr>
      <w:r w:rsidRPr="00140BF5">
        <w:rPr>
          <w:rFonts w:ascii="Times New Roman" w:hAnsi="Times New Roman"/>
          <w:sz w:val="36"/>
          <w:szCs w:val="36"/>
        </w:rPr>
        <w:t>ГОРОДСКОГО МЕТОДИЧЕСКОГО ОБЪЕДИНЕНИЯ</w:t>
      </w:r>
    </w:p>
    <w:p w:rsidR="003B7A9E" w:rsidRDefault="003B7A9E" w:rsidP="00140BF5">
      <w:pPr>
        <w:shd w:val="clear" w:color="auto" w:fill="FFFFFF"/>
        <w:spacing w:before="100" w:beforeAutospacing="1" w:after="100" w:afterAutospacing="1"/>
        <w:jc w:val="center"/>
        <w:rPr>
          <w:rFonts w:ascii="Times New Roman" w:hAnsi="Times New Roman"/>
          <w:bCs/>
          <w:color w:val="000000"/>
          <w:sz w:val="36"/>
          <w:szCs w:val="36"/>
        </w:rPr>
      </w:pPr>
      <w:r w:rsidRPr="00140BF5">
        <w:rPr>
          <w:rFonts w:ascii="Times New Roman" w:hAnsi="Times New Roman"/>
          <w:bCs/>
          <w:color w:val="000000"/>
          <w:sz w:val="36"/>
          <w:szCs w:val="36"/>
        </w:rPr>
        <w:t xml:space="preserve">ВОСПИТАТЕЛЕЙ </w:t>
      </w:r>
      <w:r>
        <w:rPr>
          <w:rFonts w:ascii="Times New Roman" w:hAnsi="Times New Roman"/>
          <w:bCs/>
          <w:color w:val="000000"/>
          <w:sz w:val="36"/>
          <w:szCs w:val="36"/>
        </w:rPr>
        <w:t>РАННЕГО ВОЗРАСТА</w:t>
      </w:r>
    </w:p>
    <w:p w:rsidR="003B7A9E" w:rsidRPr="00140BF5" w:rsidRDefault="003B7A9E" w:rsidP="00140BF5">
      <w:pPr>
        <w:shd w:val="clear" w:color="auto" w:fill="FFFFFF"/>
        <w:spacing w:before="100" w:beforeAutospacing="1" w:after="100" w:afterAutospacing="1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Cs/>
          <w:color w:val="000000"/>
          <w:sz w:val="36"/>
          <w:szCs w:val="36"/>
        </w:rPr>
        <w:t>города Рубцовска</w:t>
      </w:r>
    </w:p>
    <w:p w:rsidR="003B7A9E" w:rsidRDefault="003B7A9E" w:rsidP="00140BF5">
      <w:pPr>
        <w:jc w:val="center"/>
        <w:rPr>
          <w:rFonts w:ascii="Times New Roman" w:hAnsi="Times New Roman"/>
          <w:sz w:val="40"/>
          <w:szCs w:val="40"/>
        </w:rPr>
      </w:pPr>
    </w:p>
    <w:p w:rsidR="003B7A9E" w:rsidRPr="00140BF5" w:rsidRDefault="003B7A9E" w:rsidP="00140BF5">
      <w:pPr>
        <w:rPr>
          <w:rFonts w:ascii="Times New Roman" w:hAnsi="Times New Roman"/>
          <w:sz w:val="40"/>
          <w:szCs w:val="40"/>
        </w:rPr>
      </w:pPr>
    </w:p>
    <w:p w:rsidR="003B7A9E" w:rsidRPr="00140BF5" w:rsidRDefault="003B7A9E" w:rsidP="00140BF5">
      <w:pPr>
        <w:rPr>
          <w:rFonts w:ascii="Times New Roman" w:hAnsi="Times New Roman"/>
          <w:sz w:val="40"/>
          <w:szCs w:val="40"/>
        </w:rPr>
      </w:pPr>
    </w:p>
    <w:p w:rsidR="003B7A9E" w:rsidRPr="00140BF5" w:rsidRDefault="003B7A9E" w:rsidP="00140BF5">
      <w:pPr>
        <w:rPr>
          <w:rFonts w:ascii="Times New Roman" w:hAnsi="Times New Roman"/>
          <w:sz w:val="40"/>
          <w:szCs w:val="40"/>
        </w:rPr>
      </w:pPr>
    </w:p>
    <w:p w:rsidR="003B7A9E" w:rsidRPr="00140BF5" w:rsidRDefault="003B7A9E" w:rsidP="00140BF5">
      <w:pPr>
        <w:rPr>
          <w:rFonts w:ascii="Times New Roman" w:hAnsi="Times New Roman"/>
          <w:sz w:val="40"/>
          <w:szCs w:val="40"/>
        </w:rPr>
      </w:pPr>
    </w:p>
    <w:p w:rsidR="003B7A9E" w:rsidRPr="00140BF5" w:rsidRDefault="003B7A9E" w:rsidP="00140BF5">
      <w:pPr>
        <w:rPr>
          <w:rFonts w:ascii="Times New Roman" w:hAnsi="Times New Roman"/>
          <w:sz w:val="40"/>
          <w:szCs w:val="40"/>
        </w:rPr>
      </w:pPr>
    </w:p>
    <w:p w:rsidR="003B7A9E" w:rsidRDefault="003B7A9E" w:rsidP="00140BF5">
      <w:pPr>
        <w:rPr>
          <w:rFonts w:ascii="Times New Roman" w:hAnsi="Times New Roman"/>
          <w:sz w:val="40"/>
          <w:szCs w:val="40"/>
        </w:rPr>
      </w:pPr>
    </w:p>
    <w:p w:rsidR="003B7A9E" w:rsidRDefault="003B7A9E" w:rsidP="00140BF5">
      <w:pPr>
        <w:jc w:val="center"/>
        <w:rPr>
          <w:rFonts w:ascii="Times New Roman" w:hAnsi="Times New Roman"/>
          <w:sz w:val="28"/>
          <w:szCs w:val="28"/>
        </w:rPr>
      </w:pPr>
      <w:r w:rsidRPr="00140BF5">
        <w:rPr>
          <w:rFonts w:ascii="Times New Roman" w:hAnsi="Times New Roman"/>
          <w:sz w:val="28"/>
          <w:szCs w:val="28"/>
        </w:rPr>
        <w:t>2015г.</w:t>
      </w:r>
    </w:p>
    <w:p w:rsidR="003B7A9E" w:rsidRDefault="003B7A9E" w:rsidP="00140BF5">
      <w:pPr>
        <w:jc w:val="center"/>
        <w:rPr>
          <w:rFonts w:ascii="Times New Roman" w:hAnsi="Times New Roman"/>
          <w:sz w:val="28"/>
          <w:szCs w:val="28"/>
        </w:rPr>
      </w:pPr>
    </w:p>
    <w:p w:rsidR="003B7A9E" w:rsidRDefault="003B7A9E" w:rsidP="00140BF5">
      <w:pPr>
        <w:jc w:val="center"/>
        <w:rPr>
          <w:rFonts w:ascii="Times New Roman" w:hAnsi="Times New Roman"/>
          <w:sz w:val="28"/>
          <w:szCs w:val="28"/>
        </w:rPr>
      </w:pPr>
    </w:p>
    <w:p w:rsidR="003B7A9E" w:rsidRDefault="003B7A9E" w:rsidP="00140BF5">
      <w:pPr>
        <w:jc w:val="center"/>
        <w:rPr>
          <w:rFonts w:ascii="Times New Roman" w:hAnsi="Times New Roman"/>
          <w:sz w:val="28"/>
          <w:szCs w:val="28"/>
        </w:rPr>
      </w:pPr>
    </w:p>
    <w:p w:rsidR="003B7A9E" w:rsidRDefault="003B7A9E" w:rsidP="00B01F33">
      <w:pPr>
        <w:ind w:left="36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63B18">
        <w:rPr>
          <w:rFonts w:ascii="Times New Roman" w:hAnsi="Times New Roman"/>
          <w:b/>
          <w:sz w:val="28"/>
          <w:szCs w:val="28"/>
          <w:u w:val="single"/>
        </w:rPr>
        <w:t>Цели и задачи деятельности ГМО на учебный год, приоритетные направления деятельности ГМО</w:t>
      </w:r>
    </w:p>
    <w:p w:rsidR="003B7A9E" w:rsidRPr="006D7CFE" w:rsidRDefault="003B7A9E" w:rsidP="006D7CFE">
      <w:pPr>
        <w:pStyle w:val="BodyText2"/>
        <w:jc w:val="both"/>
        <w:rPr>
          <w:sz w:val="28"/>
        </w:rPr>
      </w:pPr>
      <w:r w:rsidRPr="00B01F33">
        <w:rPr>
          <w:b/>
          <w:sz w:val="28"/>
          <w:szCs w:val="28"/>
        </w:rPr>
        <w:t>Тема</w:t>
      </w:r>
      <w:r w:rsidRPr="006D7CFE">
        <w:rPr>
          <w:b/>
          <w:sz w:val="32"/>
          <w:szCs w:val="28"/>
        </w:rPr>
        <w:t xml:space="preserve">: </w:t>
      </w:r>
      <w:r w:rsidRPr="006D7CFE">
        <w:rPr>
          <w:color w:val="000000"/>
          <w:sz w:val="32"/>
          <w:szCs w:val="28"/>
        </w:rPr>
        <w:t>«</w:t>
      </w:r>
      <w:r w:rsidRPr="006D7CFE">
        <w:rPr>
          <w:sz w:val="28"/>
        </w:rPr>
        <w:t xml:space="preserve">Познавательно-речевое развитие детей раннего возраста </w:t>
      </w:r>
      <w:r w:rsidRPr="006D7CFE">
        <w:rPr>
          <w:sz w:val="32"/>
          <w:szCs w:val="28"/>
        </w:rPr>
        <w:t>в соответствии с ФГОС»</w:t>
      </w:r>
    </w:p>
    <w:p w:rsidR="003B7A9E" w:rsidRPr="006D7CFE" w:rsidRDefault="003B7A9E" w:rsidP="006D7CFE">
      <w:pPr>
        <w:pStyle w:val="1"/>
        <w:jc w:val="both"/>
        <w:rPr>
          <w:rFonts w:ascii="Times New Roman" w:hAnsi="Times New Roman"/>
          <w:sz w:val="28"/>
          <w:szCs w:val="24"/>
        </w:rPr>
      </w:pPr>
      <w:r w:rsidRPr="003053E5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D7CFE">
        <w:rPr>
          <w:rFonts w:ascii="Times New Roman" w:hAnsi="Times New Roman"/>
          <w:sz w:val="28"/>
          <w:szCs w:val="24"/>
        </w:rPr>
        <w:t xml:space="preserve">Повышение теоретического уровня и практических навыков педагогов, работающих с детьми раннего дошкольного возраста </w:t>
      </w:r>
      <w:r w:rsidRPr="006D7CFE">
        <w:rPr>
          <w:rFonts w:ascii="Times New Roman" w:hAnsi="Times New Roman"/>
          <w:sz w:val="32"/>
          <w:szCs w:val="28"/>
          <w:lang w:eastAsia="en-US"/>
        </w:rPr>
        <w:t>в соответствии с ФГОС ДО.</w:t>
      </w:r>
    </w:p>
    <w:p w:rsidR="003B7A9E" w:rsidRPr="00140BF5" w:rsidRDefault="003B7A9E" w:rsidP="00140BF5">
      <w:pPr>
        <w:jc w:val="both"/>
        <w:rPr>
          <w:rFonts w:ascii="Times New Roman" w:hAnsi="Times New Roman"/>
          <w:b/>
          <w:sz w:val="28"/>
          <w:szCs w:val="28"/>
        </w:rPr>
      </w:pPr>
      <w:r w:rsidRPr="00140BF5">
        <w:rPr>
          <w:rFonts w:ascii="Times New Roman" w:hAnsi="Times New Roman"/>
          <w:b/>
          <w:sz w:val="28"/>
          <w:szCs w:val="28"/>
        </w:rPr>
        <w:t>Задачи:</w:t>
      </w:r>
    </w:p>
    <w:p w:rsidR="003B7A9E" w:rsidRPr="006D7CFE" w:rsidRDefault="003B7A9E" w:rsidP="006D7CFE">
      <w:pPr>
        <w:pStyle w:val="1"/>
        <w:jc w:val="both"/>
        <w:rPr>
          <w:rFonts w:ascii="Times New Roman" w:hAnsi="Times New Roman"/>
          <w:sz w:val="28"/>
          <w:szCs w:val="24"/>
        </w:rPr>
      </w:pPr>
      <w:r w:rsidRPr="006D7CFE">
        <w:rPr>
          <w:rFonts w:ascii="Times New Roman" w:hAnsi="Times New Roman"/>
          <w:sz w:val="32"/>
          <w:szCs w:val="28"/>
        </w:rPr>
        <w:t>1.</w:t>
      </w:r>
      <w:r w:rsidRPr="006D7CFE">
        <w:rPr>
          <w:rFonts w:ascii="Times New Roman" w:hAnsi="Times New Roman"/>
          <w:sz w:val="32"/>
          <w:szCs w:val="28"/>
          <w:lang w:eastAsia="en-US"/>
        </w:rPr>
        <w:t xml:space="preserve"> </w:t>
      </w:r>
      <w:r w:rsidRPr="006D7CFE">
        <w:rPr>
          <w:rFonts w:ascii="Times New Roman" w:hAnsi="Times New Roman"/>
          <w:sz w:val="28"/>
          <w:szCs w:val="24"/>
        </w:rPr>
        <w:t>Выявить и проанализировать имеющийся опыт педагогов по направлениям годовой работы и методического объединения.</w:t>
      </w:r>
    </w:p>
    <w:p w:rsidR="003B7A9E" w:rsidRPr="006D7CFE" w:rsidRDefault="003B7A9E" w:rsidP="006D7CFE">
      <w:pPr>
        <w:pStyle w:val="1"/>
        <w:jc w:val="both"/>
        <w:rPr>
          <w:rFonts w:ascii="Times New Roman" w:hAnsi="Times New Roman"/>
          <w:sz w:val="28"/>
          <w:szCs w:val="24"/>
        </w:rPr>
      </w:pPr>
    </w:p>
    <w:p w:rsidR="003B7A9E" w:rsidRPr="006D7CFE" w:rsidRDefault="003B7A9E" w:rsidP="006D7CFE">
      <w:pPr>
        <w:pStyle w:val="1"/>
        <w:jc w:val="both"/>
        <w:rPr>
          <w:rFonts w:ascii="Times New Roman" w:hAnsi="Times New Roman"/>
          <w:sz w:val="28"/>
          <w:szCs w:val="24"/>
        </w:rPr>
      </w:pPr>
      <w:r w:rsidRPr="006D7CFE">
        <w:rPr>
          <w:rFonts w:ascii="Times New Roman" w:hAnsi="Times New Roman"/>
          <w:sz w:val="28"/>
          <w:szCs w:val="24"/>
        </w:rPr>
        <w:t>2. Повышение эффективности и качества педагогического труда,  учитывая требования федеральных государственных образовательных стандартов дошкольного возраста.</w:t>
      </w:r>
    </w:p>
    <w:p w:rsidR="003B7A9E" w:rsidRPr="006D7CFE" w:rsidRDefault="003B7A9E" w:rsidP="006D7CFE">
      <w:pPr>
        <w:pStyle w:val="1"/>
        <w:jc w:val="both"/>
        <w:rPr>
          <w:rFonts w:ascii="Times New Roman" w:hAnsi="Times New Roman"/>
          <w:sz w:val="28"/>
          <w:szCs w:val="24"/>
        </w:rPr>
      </w:pPr>
      <w:r w:rsidRPr="006D7CFE">
        <w:rPr>
          <w:rFonts w:ascii="Times New Roman" w:hAnsi="Times New Roman"/>
          <w:sz w:val="28"/>
          <w:szCs w:val="24"/>
        </w:rPr>
        <w:t xml:space="preserve"> </w:t>
      </w:r>
    </w:p>
    <w:p w:rsidR="003B7A9E" w:rsidRPr="006D7CFE" w:rsidRDefault="003B7A9E" w:rsidP="006D7CFE">
      <w:pPr>
        <w:pStyle w:val="1"/>
        <w:jc w:val="both"/>
        <w:rPr>
          <w:rFonts w:ascii="Times New Roman" w:hAnsi="Times New Roman"/>
          <w:sz w:val="28"/>
          <w:szCs w:val="24"/>
        </w:rPr>
      </w:pPr>
      <w:r w:rsidRPr="006D7CFE">
        <w:rPr>
          <w:rFonts w:ascii="Times New Roman" w:hAnsi="Times New Roman"/>
          <w:sz w:val="28"/>
          <w:szCs w:val="24"/>
        </w:rPr>
        <w:t>3. Включить педагогов в процесс изучения, обобщения и использования в практике передового педагогического опыта работы.</w:t>
      </w:r>
    </w:p>
    <w:p w:rsidR="003B7A9E" w:rsidRDefault="003B7A9E" w:rsidP="006D7CFE">
      <w:pPr>
        <w:pStyle w:val="1"/>
        <w:rPr>
          <w:rFonts w:ascii="Times New Roman" w:hAnsi="Times New Roman"/>
          <w:sz w:val="24"/>
          <w:szCs w:val="24"/>
        </w:rPr>
      </w:pPr>
    </w:p>
    <w:p w:rsidR="003B7A9E" w:rsidRPr="004A63E2" w:rsidRDefault="003B7A9E" w:rsidP="004A63E2">
      <w:p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 w:rsidRPr="004A63E2">
        <w:rPr>
          <w:rFonts w:ascii="Times New Roman" w:hAnsi="Times New Roman"/>
          <w:b/>
          <w:sz w:val="28"/>
          <w:szCs w:val="28"/>
        </w:rPr>
        <w:t>Участники:</w:t>
      </w:r>
      <w:r w:rsidRPr="004A63E2">
        <w:rPr>
          <w:rFonts w:ascii="Times New Roman" w:hAnsi="Times New Roman"/>
          <w:sz w:val="28"/>
          <w:szCs w:val="28"/>
        </w:rPr>
        <w:t xml:space="preserve"> воспитатели дошкольных образовательных учреждений </w:t>
      </w:r>
      <w:r>
        <w:rPr>
          <w:rFonts w:ascii="Times New Roman" w:hAnsi="Times New Roman"/>
          <w:sz w:val="28"/>
          <w:szCs w:val="28"/>
        </w:rPr>
        <w:t>города Рубцо</w:t>
      </w:r>
      <w:r w:rsidRPr="004A63E2">
        <w:rPr>
          <w:rFonts w:ascii="Times New Roman" w:hAnsi="Times New Roman"/>
          <w:sz w:val="28"/>
          <w:szCs w:val="28"/>
        </w:rPr>
        <w:t>вска.</w:t>
      </w:r>
    </w:p>
    <w:p w:rsidR="003B7A9E" w:rsidRPr="00140BF5" w:rsidRDefault="003B7A9E" w:rsidP="00140BF5">
      <w:pPr>
        <w:shd w:val="clear" w:color="auto" w:fill="FFFFFF"/>
        <w:spacing w:before="100" w:beforeAutospacing="1" w:after="100" w:afterAutospacing="1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40BF5">
        <w:rPr>
          <w:rFonts w:ascii="Times New Roman" w:hAnsi="Times New Roman"/>
          <w:b/>
          <w:color w:val="000000"/>
          <w:sz w:val="28"/>
          <w:szCs w:val="28"/>
        </w:rPr>
        <w:t>Основные направления деятельности городского методического объединения по блокам:</w:t>
      </w:r>
    </w:p>
    <w:p w:rsidR="003B7A9E" w:rsidRPr="00140BF5" w:rsidRDefault="003B7A9E" w:rsidP="00140BF5">
      <w:p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140BF5">
        <w:rPr>
          <w:rFonts w:ascii="Times New Roman" w:hAnsi="Times New Roman"/>
          <w:color w:val="000000"/>
          <w:sz w:val="28"/>
          <w:szCs w:val="28"/>
        </w:rPr>
        <w:t>1.Блок I «Организационно – методическая работа»;</w:t>
      </w:r>
    </w:p>
    <w:p w:rsidR="003B7A9E" w:rsidRPr="00140BF5" w:rsidRDefault="003B7A9E" w:rsidP="00140BF5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hAnsi="Times New Roman"/>
          <w:color w:val="000000"/>
          <w:sz w:val="28"/>
          <w:szCs w:val="28"/>
        </w:rPr>
      </w:pPr>
      <w:r w:rsidRPr="00140BF5">
        <w:rPr>
          <w:rFonts w:ascii="Times New Roman" w:hAnsi="Times New Roman"/>
          <w:color w:val="000000"/>
          <w:sz w:val="28"/>
          <w:szCs w:val="28"/>
        </w:rPr>
        <w:t>Блок II «Информационно – методическое сопровождение непрерывного образования педагогов»;</w:t>
      </w:r>
    </w:p>
    <w:p w:rsidR="003B7A9E" w:rsidRPr="00140BF5" w:rsidRDefault="003B7A9E" w:rsidP="00140BF5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hAnsi="Times New Roman"/>
          <w:color w:val="000000"/>
          <w:sz w:val="28"/>
          <w:szCs w:val="28"/>
        </w:rPr>
      </w:pPr>
      <w:r w:rsidRPr="00140BF5">
        <w:rPr>
          <w:rFonts w:ascii="Times New Roman" w:hAnsi="Times New Roman"/>
          <w:color w:val="000000"/>
          <w:sz w:val="28"/>
          <w:szCs w:val="28"/>
        </w:rPr>
        <w:t>Блок III «Информационно – методическая поддержка подготовки</w:t>
      </w:r>
    </w:p>
    <w:p w:rsidR="003B7A9E" w:rsidRPr="00140BF5" w:rsidRDefault="003B7A9E" w:rsidP="00FB4788">
      <w:pPr>
        <w:pStyle w:val="ListParagraph"/>
        <w:shd w:val="clear" w:color="auto" w:fill="FFFFFF"/>
        <w:spacing w:before="100" w:beforeAutospacing="1" w:after="100" w:afterAutospacing="1"/>
        <w:rPr>
          <w:rFonts w:ascii="Times New Roman" w:hAnsi="Times New Roman"/>
          <w:color w:val="000000"/>
          <w:sz w:val="28"/>
          <w:szCs w:val="28"/>
        </w:rPr>
      </w:pPr>
      <w:r w:rsidRPr="00140BF5">
        <w:rPr>
          <w:rFonts w:ascii="Times New Roman" w:hAnsi="Times New Roman"/>
          <w:color w:val="000000"/>
          <w:sz w:val="28"/>
          <w:szCs w:val="28"/>
        </w:rPr>
        <w:t>и проведения аттестации педагогических кадров»;</w:t>
      </w:r>
    </w:p>
    <w:p w:rsidR="003B7A9E" w:rsidRPr="00140BF5" w:rsidRDefault="003B7A9E" w:rsidP="00140BF5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000000"/>
          <w:sz w:val="28"/>
          <w:szCs w:val="28"/>
        </w:rPr>
      </w:pPr>
      <w:r w:rsidRPr="00140BF5">
        <w:rPr>
          <w:rFonts w:ascii="Times New Roman" w:hAnsi="Times New Roman"/>
          <w:color w:val="000000"/>
          <w:sz w:val="28"/>
          <w:szCs w:val="28"/>
        </w:rPr>
        <w:t>Блок IV «Мониторинг эффективности методической работы».</w:t>
      </w:r>
    </w:p>
    <w:p w:rsidR="003B7A9E" w:rsidRDefault="003B7A9E" w:rsidP="00140BF5">
      <w:pPr>
        <w:ind w:left="360"/>
        <w:rPr>
          <w:rFonts w:ascii="Times New Roman" w:hAnsi="Times New Roman"/>
          <w:sz w:val="28"/>
          <w:szCs w:val="28"/>
        </w:rPr>
      </w:pPr>
    </w:p>
    <w:p w:rsidR="003B7A9E" w:rsidRDefault="003B7A9E" w:rsidP="00155F6C">
      <w:pPr>
        <w:rPr>
          <w:rFonts w:ascii="Times New Roman" w:hAnsi="Times New Roman"/>
          <w:sz w:val="28"/>
          <w:szCs w:val="28"/>
        </w:rPr>
      </w:pPr>
    </w:p>
    <w:p w:rsidR="003B7A9E" w:rsidRDefault="003B7A9E" w:rsidP="00155F6C">
      <w:pPr>
        <w:rPr>
          <w:rFonts w:ascii="Times New Roman" w:hAnsi="Times New Roman"/>
          <w:sz w:val="28"/>
          <w:szCs w:val="28"/>
        </w:rPr>
      </w:pPr>
    </w:p>
    <w:p w:rsidR="003B7A9E" w:rsidRDefault="003B7A9E" w:rsidP="00155F6C">
      <w:pPr>
        <w:rPr>
          <w:rFonts w:ascii="Times New Roman" w:hAnsi="Times New Roman"/>
          <w:sz w:val="28"/>
          <w:szCs w:val="28"/>
        </w:rPr>
      </w:pPr>
    </w:p>
    <w:p w:rsidR="003B7A9E" w:rsidRDefault="003B7A9E" w:rsidP="00155F6C">
      <w:pPr>
        <w:rPr>
          <w:rFonts w:ascii="Times New Roman" w:hAnsi="Times New Roman"/>
          <w:sz w:val="28"/>
          <w:szCs w:val="28"/>
        </w:rPr>
      </w:pPr>
    </w:p>
    <w:p w:rsidR="003B7A9E" w:rsidRDefault="003B7A9E" w:rsidP="00163B18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3B7A9E" w:rsidRDefault="003B7A9E" w:rsidP="00163B18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163B18">
        <w:rPr>
          <w:rFonts w:ascii="Times New Roman" w:hAnsi="Times New Roman"/>
          <w:b/>
          <w:sz w:val="32"/>
          <w:szCs w:val="32"/>
          <w:u w:val="single"/>
        </w:rPr>
        <w:t>Руководители ГМО</w:t>
      </w:r>
    </w:p>
    <w:tbl>
      <w:tblPr>
        <w:tblW w:w="0" w:type="auto"/>
        <w:tblLook w:val="00A0"/>
      </w:tblPr>
      <w:tblGrid>
        <w:gridCol w:w="5510"/>
        <w:gridCol w:w="4061"/>
      </w:tblGrid>
      <w:tr w:rsidR="003B7A9E" w:rsidRPr="0002091A" w:rsidTr="0002091A">
        <w:trPr>
          <w:trHeight w:val="3962"/>
        </w:trPr>
        <w:tc>
          <w:tcPr>
            <w:tcW w:w="5920" w:type="dxa"/>
          </w:tcPr>
          <w:p w:rsidR="003B7A9E" w:rsidRPr="0002091A" w:rsidRDefault="003B7A9E" w:rsidP="0002091A">
            <w:pPr>
              <w:spacing w:after="0" w:line="240" w:lineRule="auto"/>
              <w:contextualSpacing/>
              <w:outlineLvl w:val="0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B7A9E" w:rsidRPr="0002091A" w:rsidRDefault="003B7A9E" w:rsidP="0002091A">
            <w:pPr>
              <w:spacing w:after="0" w:line="240" w:lineRule="auto"/>
              <w:contextualSpacing/>
              <w:jc w:val="center"/>
              <w:outlineLvl w:val="0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Куликова Людмила Михайловна</w:t>
            </w:r>
            <w:r w:rsidRPr="0002091A">
              <w:rPr>
                <w:rFonts w:ascii="Times New Roman" w:hAnsi="Times New Roman"/>
                <w:b/>
                <w:sz w:val="32"/>
                <w:szCs w:val="32"/>
              </w:rPr>
              <w:t>,</w:t>
            </w:r>
          </w:p>
          <w:p w:rsidR="003B7A9E" w:rsidRPr="0002091A" w:rsidRDefault="003B7A9E" w:rsidP="0002091A">
            <w:pPr>
              <w:spacing w:after="0" w:line="240" w:lineRule="auto"/>
              <w:contextualSpacing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B7A9E" w:rsidRPr="0002091A" w:rsidRDefault="003B7A9E" w:rsidP="004A6F97">
            <w:pPr>
              <w:tabs>
                <w:tab w:val="left" w:pos="656"/>
              </w:tabs>
              <w:spacing w:after="0" w:line="240" w:lineRule="auto"/>
              <w:contextualSpacing/>
              <w:jc w:val="center"/>
              <w:outlineLvl w:val="0"/>
              <w:rPr>
                <w:rFonts w:ascii="Times New Roman" w:hAnsi="Times New Roman"/>
                <w:i/>
                <w:sz w:val="28"/>
                <w:szCs w:val="28"/>
              </w:rPr>
            </w:pPr>
            <w:r w:rsidRPr="0002091A">
              <w:rPr>
                <w:rFonts w:ascii="Times New Roman" w:hAnsi="Times New Roman"/>
                <w:i/>
                <w:sz w:val="28"/>
                <w:szCs w:val="28"/>
              </w:rPr>
              <w:t xml:space="preserve">Муниципальное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автономное </w:t>
            </w:r>
            <w:r w:rsidRPr="0002091A">
              <w:rPr>
                <w:rFonts w:ascii="Times New Roman" w:hAnsi="Times New Roman"/>
                <w:i/>
                <w:sz w:val="28"/>
                <w:szCs w:val="28"/>
              </w:rPr>
              <w:t>дошкольное образовательное учреждение «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Центр развития ребенка № 7 «Ярославна</w:t>
            </w:r>
            <w:r w:rsidRPr="0002091A">
              <w:rPr>
                <w:rFonts w:ascii="Times New Roman" w:hAnsi="Times New Roman"/>
                <w:i/>
                <w:sz w:val="28"/>
                <w:szCs w:val="28"/>
              </w:rPr>
              <w:t>» города Рубцовска;</w:t>
            </w:r>
          </w:p>
          <w:p w:rsidR="003B7A9E" w:rsidRPr="0002091A" w:rsidRDefault="003B7A9E" w:rsidP="0002091A">
            <w:pPr>
              <w:tabs>
                <w:tab w:val="left" w:pos="656"/>
              </w:tabs>
              <w:spacing w:after="0" w:line="240" w:lineRule="auto"/>
              <w:contextualSpacing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B7A9E" w:rsidRPr="0002091A" w:rsidRDefault="003B7A9E" w:rsidP="0002091A">
            <w:pPr>
              <w:tabs>
                <w:tab w:val="left" w:pos="656"/>
              </w:tabs>
              <w:spacing w:after="0" w:line="240" w:lineRule="auto"/>
              <w:contextualSpacing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02091A">
              <w:rPr>
                <w:rFonts w:ascii="Times New Roman" w:hAnsi="Times New Roman"/>
                <w:b/>
                <w:sz w:val="28"/>
                <w:szCs w:val="28"/>
              </w:rPr>
              <w:t>заместитель заведующего по воспитательной и методической работе.</w:t>
            </w:r>
          </w:p>
          <w:p w:rsidR="003B7A9E" w:rsidRPr="0002091A" w:rsidRDefault="003B7A9E" w:rsidP="0002091A">
            <w:pPr>
              <w:tabs>
                <w:tab w:val="left" w:pos="656"/>
              </w:tabs>
              <w:spacing w:after="0" w:line="240" w:lineRule="auto"/>
              <w:contextualSpacing/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B7A9E" w:rsidRPr="004A6F97" w:rsidRDefault="003B7A9E" w:rsidP="004A6F97">
            <w:pPr>
              <w:pStyle w:val="BodyText"/>
              <w:jc w:val="center"/>
              <w:rPr>
                <w:sz w:val="28"/>
              </w:rPr>
            </w:pPr>
            <w:r w:rsidRPr="0002091A">
              <w:rPr>
                <w:rFonts w:ascii="Times New Roman" w:hAnsi="Times New Roman"/>
                <w:sz w:val="28"/>
                <w:szCs w:val="28"/>
              </w:rPr>
              <w:t>Электронный адрес: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A6F97">
              <w:rPr>
                <w:bCs/>
                <w:sz w:val="28"/>
                <w:lang w:val="en-US"/>
              </w:rPr>
              <w:t>e</w:t>
            </w:r>
            <w:r w:rsidRPr="004A6F97">
              <w:rPr>
                <w:bCs/>
                <w:sz w:val="28"/>
              </w:rPr>
              <w:t>-</w:t>
            </w:r>
            <w:r w:rsidRPr="004A6F97">
              <w:rPr>
                <w:bCs/>
                <w:sz w:val="28"/>
                <w:lang w:val="en-US"/>
              </w:rPr>
              <w:t>mail</w:t>
            </w:r>
            <w:r w:rsidRPr="004A6F97">
              <w:rPr>
                <w:bCs/>
                <w:sz w:val="28"/>
              </w:rPr>
              <w:t xml:space="preserve">: </w:t>
            </w:r>
            <w:r w:rsidRPr="004A6F97">
              <w:rPr>
                <w:bCs/>
                <w:sz w:val="28"/>
                <w:lang w:val="en-US"/>
              </w:rPr>
              <w:t>crr</w:t>
            </w:r>
            <w:r w:rsidRPr="004A6F97">
              <w:rPr>
                <w:bCs/>
                <w:sz w:val="28"/>
              </w:rPr>
              <w:t>-</w:t>
            </w:r>
            <w:r w:rsidRPr="004A6F97">
              <w:rPr>
                <w:bCs/>
                <w:sz w:val="28"/>
                <w:lang w:val="en-US"/>
              </w:rPr>
              <w:t>ds</w:t>
            </w:r>
            <w:r w:rsidRPr="004A6F97">
              <w:rPr>
                <w:bCs/>
                <w:sz w:val="28"/>
              </w:rPr>
              <w:t>7@</w:t>
            </w:r>
            <w:r w:rsidRPr="004A6F97">
              <w:rPr>
                <w:bCs/>
                <w:sz w:val="28"/>
                <w:lang w:val="en-US"/>
              </w:rPr>
              <w:t>rambler</w:t>
            </w:r>
            <w:r w:rsidRPr="004A6F97">
              <w:rPr>
                <w:bCs/>
                <w:sz w:val="28"/>
              </w:rPr>
              <w:t>.</w:t>
            </w:r>
            <w:r w:rsidRPr="004A6F97">
              <w:rPr>
                <w:bCs/>
                <w:sz w:val="28"/>
                <w:lang w:val="en-US"/>
              </w:rPr>
              <w:t>ru</w:t>
            </w:r>
          </w:p>
          <w:p w:rsidR="003B7A9E" w:rsidRPr="0002091A" w:rsidRDefault="003B7A9E" w:rsidP="0002091A">
            <w:pPr>
              <w:tabs>
                <w:tab w:val="left" w:pos="656"/>
              </w:tabs>
              <w:spacing w:after="0" w:line="240" w:lineRule="auto"/>
              <w:contextualSpacing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02091A">
              <w:rPr>
                <w:rFonts w:ascii="Times New Roman" w:hAnsi="Times New Roman"/>
                <w:sz w:val="28"/>
                <w:szCs w:val="28"/>
              </w:rPr>
              <w:t>Ссылка на сайт:</w:t>
            </w:r>
          </w:p>
          <w:p w:rsidR="003B7A9E" w:rsidRPr="001E6014" w:rsidRDefault="003B7A9E" w:rsidP="001E6014">
            <w:pPr>
              <w:shd w:val="clear" w:color="auto" w:fill="FFFFFF"/>
              <w:spacing w:after="0" w:line="268" w:lineRule="atLeast"/>
              <w:rPr>
                <w:rFonts w:ascii="Arial" w:hAnsi="Arial" w:cs="Arial"/>
                <w:sz w:val="24"/>
                <w:szCs w:val="24"/>
              </w:rPr>
            </w:pPr>
            <w:r w:rsidRPr="0002091A">
              <w:rPr>
                <w:rFonts w:ascii="Times New Roman" w:hAnsi="Times New Roman"/>
                <w:sz w:val="28"/>
                <w:szCs w:val="28"/>
              </w:rPr>
              <w:t>http://</w:t>
            </w:r>
            <w:r w:rsidRPr="001E6014">
              <w:rPr>
                <w:rFonts w:ascii="Arial" w:hAnsi="Arial" w:cs="Arial"/>
                <w:sz w:val="23"/>
              </w:rPr>
              <w:t>ds7.educrub.ru/</w:t>
            </w:r>
          </w:p>
          <w:p w:rsidR="003B7A9E" w:rsidRPr="001E6014" w:rsidRDefault="003B7A9E" w:rsidP="001E6014">
            <w:pPr>
              <w:numPr>
                <w:ilvl w:val="0"/>
                <w:numId w:val="6"/>
              </w:numPr>
              <w:shd w:val="clear" w:color="auto" w:fill="FFFFFF"/>
              <w:spacing w:after="0" w:line="268" w:lineRule="atLeast"/>
              <w:ind w:left="50"/>
              <w:textAlignment w:val="center"/>
              <w:rPr>
                <w:rFonts w:ascii="Arial" w:hAnsi="Arial" w:cs="Arial"/>
                <w:color w:val="808080"/>
              </w:rPr>
            </w:pPr>
          </w:p>
          <w:p w:rsidR="003B7A9E" w:rsidRPr="00FB63B7" w:rsidRDefault="003B7A9E" w:rsidP="00FB63B7">
            <w:pPr>
              <w:shd w:val="clear" w:color="auto" w:fill="FFFFFF"/>
              <w:spacing w:after="0" w:line="268" w:lineRule="atLeast"/>
              <w:ind w:left="50"/>
              <w:textAlignment w:val="center"/>
              <w:rPr>
                <w:rFonts w:ascii="Arial" w:hAnsi="Arial" w:cs="Arial"/>
                <w:color w:val="808080"/>
              </w:rPr>
            </w:pPr>
            <w:r w:rsidRPr="004A695C">
              <w:rPr>
                <w:rFonts w:ascii="Arial" w:hAnsi="Arial" w:cs="Arial"/>
                <w:color w:val="545454"/>
                <w:sz w:val="24"/>
                <w:szCs w:val="24"/>
                <w:shd w:val="clear" w:color="auto" w:fill="FFFFFF"/>
              </w:rPr>
              <w:br/>
            </w:r>
          </w:p>
        </w:tc>
        <w:tc>
          <w:tcPr>
            <w:tcW w:w="3651" w:type="dxa"/>
          </w:tcPr>
          <w:p w:rsidR="003B7A9E" w:rsidRPr="0002091A" w:rsidRDefault="003B7A9E" w:rsidP="0002091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B0D6C">
              <w:rPr>
                <w:rFonts w:ascii="Times New Roman" w:hAnsi="Times New Roman"/>
                <w:noProof/>
                <w:color w:val="FF0000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2pt;height:258pt">
                  <v:imagedata r:id="rId7" o:title="" croptop="13841f"/>
                </v:shape>
              </w:pict>
            </w:r>
          </w:p>
        </w:tc>
      </w:tr>
    </w:tbl>
    <w:p w:rsidR="003B7A9E" w:rsidRDefault="003B7A9E" w:rsidP="00163B18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3B7A9E" w:rsidRDefault="003B7A9E" w:rsidP="00671A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23E10">
        <w:rPr>
          <w:rFonts w:ascii="Times New Roman" w:hAnsi="Times New Roman"/>
          <w:b/>
          <w:sz w:val="28"/>
          <w:szCs w:val="28"/>
        </w:rPr>
        <w:t>Награждена: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Почетной грамотой Управления Алтайского края по </w:t>
      </w:r>
      <w:r w:rsidRPr="001E6014">
        <w:rPr>
          <w:rFonts w:ascii="Times New Roman" w:hAnsi="Times New Roman"/>
          <w:sz w:val="28"/>
          <w:szCs w:val="28"/>
        </w:rPr>
        <w:t>образованию и делам молодежи</w:t>
      </w:r>
      <w:r>
        <w:rPr>
          <w:rFonts w:ascii="Times New Roman" w:hAnsi="Times New Roman"/>
          <w:sz w:val="28"/>
          <w:szCs w:val="28"/>
        </w:rPr>
        <w:t>, 2006г.;</w:t>
      </w:r>
    </w:p>
    <w:p w:rsidR="003B7A9E" w:rsidRDefault="003B7A9E" w:rsidP="00671AA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Присвоено почетное звание «Почетный работник общего образования Российской Федерации, 2013г.</w:t>
      </w:r>
    </w:p>
    <w:p w:rsidR="003B7A9E" w:rsidRDefault="003B7A9E" w:rsidP="00671AA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Почетной  грамотой</w:t>
      </w:r>
      <w:r w:rsidRPr="001E6014">
        <w:rPr>
          <w:rFonts w:ascii="Times New Roman" w:hAnsi="Times New Roman"/>
          <w:sz w:val="28"/>
          <w:szCs w:val="28"/>
        </w:rPr>
        <w:t xml:space="preserve"> Администрации города Рубцовска</w:t>
      </w:r>
      <w:r>
        <w:rPr>
          <w:rFonts w:ascii="Times New Roman" w:hAnsi="Times New Roman"/>
          <w:sz w:val="28"/>
          <w:szCs w:val="28"/>
        </w:rPr>
        <w:t xml:space="preserve"> Алтайского края, 2013г</w:t>
      </w:r>
      <w:r>
        <w:t>.</w:t>
      </w:r>
    </w:p>
    <w:p w:rsidR="003B7A9E" w:rsidRDefault="003B7A9E" w:rsidP="000D4DB1">
      <w:pPr>
        <w:pStyle w:val="NoSpacing"/>
        <w:rPr>
          <w:rFonts w:ascii="Times New Roman" w:hAnsi="Times New Roman"/>
          <w:sz w:val="28"/>
          <w:szCs w:val="28"/>
        </w:rPr>
      </w:pPr>
      <w:r w:rsidRPr="00A4137D">
        <w:rPr>
          <w:rFonts w:ascii="Times New Roman" w:hAnsi="Times New Roman"/>
          <w:b/>
          <w:sz w:val="28"/>
          <w:szCs w:val="28"/>
        </w:rPr>
        <w:t>2009г</w:t>
      </w:r>
      <w:r>
        <w:rPr>
          <w:rFonts w:ascii="Times New Roman" w:hAnsi="Times New Roman"/>
          <w:sz w:val="28"/>
          <w:szCs w:val="28"/>
        </w:rPr>
        <w:t>.-</w:t>
      </w:r>
      <w:r w:rsidRPr="00312BD5">
        <w:rPr>
          <w:rFonts w:ascii="Times New Roman" w:hAnsi="Times New Roman"/>
          <w:sz w:val="28"/>
          <w:szCs w:val="28"/>
        </w:rPr>
        <w:t xml:space="preserve"> обобщила опыт работы дошкольного учреждения по </w:t>
      </w:r>
      <w:r>
        <w:rPr>
          <w:rFonts w:ascii="Times New Roman" w:hAnsi="Times New Roman"/>
          <w:sz w:val="28"/>
          <w:szCs w:val="28"/>
        </w:rPr>
        <w:t>организации</w:t>
      </w:r>
      <w:r w:rsidRPr="000D4DB1">
        <w:rPr>
          <w:rFonts w:ascii="Times New Roman" w:hAnsi="Times New Roman"/>
          <w:sz w:val="28"/>
          <w:szCs w:val="28"/>
        </w:rPr>
        <w:t xml:space="preserve"> работы до</w:t>
      </w:r>
      <w:r>
        <w:rPr>
          <w:rFonts w:ascii="Times New Roman" w:hAnsi="Times New Roman"/>
          <w:sz w:val="28"/>
          <w:szCs w:val="28"/>
        </w:rPr>
        <w:t>школьного микрорайонного центра;</w:t>
      </w:r>
    </w:p>
    <w:p w:rsidR="003B7A9E" w:rsidRPr="000D4DB1" w:rsidRDefault="003B7A9E" w:rsidP="000D4DB1">
      <w:pPr>
        <w:pStyle w:val="NoSpacing"/>
        <w:rPr>
          <w:rFonts w:ascii="Times New Roman" w:hAnsi="Times New Roman"/>
          <w:sz w:val="28"/>
          <w:szCs w:val="28"/>
        </w:rPr>
      </w:pPr>
      <w:r w:rsidRPr="00FE2FAF">
        <w:rPr>
          <w:rFonts w:ascii="Times New Roman" w:hAnsi="Times New Roman"/>
          <w:b/>
          <w:sz w:val="28"/>
          <w:szCs w:val="28"/>
        </w:rPr>
        <w:t>2013г</w:t>
      </w:r>
      <w:r>
        <w:rPr>
          <w:rFonts w:ascii="Times New Roman" w:hAnsi="Times New Roman"/>
          <w:b/>
          <w:sz w:val="28"/>
          <w:szCs w:val="28"/>
        </w:rPr>
        <w:t>.</w:t>
      </w:r>
      <w:r w:rsidRPr="00FE2FAF">
        <w:rPr>
          <w:rFonts w:ascii="Times New Roman" w:hAnsi="Times New Roman"/>
          <w:b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победитель краевого 10  конкурса образовательных видеоматериалов и мультимедийных  продуктов;</w:t>
      </w:r>
    </w:p>
    <w:p w:rsidR="003B7A9E" w:rsidRDefault="003B7A9E" w:rsidP="00671AA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2013</w:t>
      </w:r>
      <w:r w:rsidRPr="005656C8">
        <w:rPr>
          <w:rFonts w:ascii="Times New Roman" w:hAnsi="Times New Roman"/>
          <w:b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.- Диплом за 2 место в 1 Всероссийском конкурсе фотоотчетов педагогов ДОУ;</w:t>
      </w:r>
    </w:p>
    <w:p w:rsidR="003B7A9E" w:rsidRDefault="003B7A9E" w:rsidP="00671A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51EC">
        <w:rPr>
          <w:rFonts w:ascii="Times New Roman" w:hAnsi="Times New Roman"/>
          <w:b/>
          <w:sz w:val="28"/>
          <w:szCs w:val="28"/>
        </w:rPr>
        <w:t>2013г</w:t>
      </w:r>
      <w:r>
        <w:rPr>
          <w:rFonts w:ascii="Times New Roman" w:hAnsi="Times New Roman"/>
          <w:sz w:val="28"/>
          <w:szCs w:val="28"/>
        </w:rPr>
        <w:t xml:space="preserve">. -Диплом победителя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 w:rsidRPr="000D4D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места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0D4D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Всероссийского творческого  конкурса "Талантоха - педагогам и родителям";</w:t>
      </w:r>
    </w:p>
    <w:p w:rsidR="003B7A9E" w:rsidRDefault="003B7A9E" w:rsidP="00671A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51EC">
        <w:rPr>
          <w:rFonts w:ascii="Times New Roman" w:hAnsi="Times New Roman"/>
          <w:b/>
          <w:sz w:val="28"/>
          <w:szCs w:val="28"/>
        </w:rPr>
        <w:t>2014</w:t>
      </w:r>
      <w:r>
        <w:rPr>
          <w:rFonts w:ascii="Times New Roman" w:hAnsi="Times New Roman"/>
          <w:sz w:val="28"/>
          <w:szCs w:val="28"/>
        </w:rPr>
        <w:t>г. - Диплом победителя (1 место) во всероссийском творческом конкурсе "Рассударики" ("Оформление территории и участков ДОУ");</w:t>
      </w:r>
    </w:p>
    <w:p w:rsidR="003B7A9E" w:rsidRDefault="003B7A9E" w:rsidP="00671A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51EC">
        <w:rPr>
          <w:rFonts w:ascii="Times New Roman" w:hAnsi="Times New Roman"/>
          <w:b/>
          <w:sz w:val="28"/>
          <w:szCs w:val="28"/>
        </w:rPr>
        <w:t>2014г</w:t>
      </w:r>
      <w:r>
        <w:rPr>
          <w:rFonts w:ascii="Times New Roman" w:hAnsi="Times New Roman"/>
          <w:sz w:val="28"/>
          <w:szCs w:val="28"/>
        </w:rPr>
        <w:t>. Диплом за предоставление своего педагогического опыта в рамках номинации "Дополнительное образование детей и школьников";</w:t>
      </w:r>
    </w:p>
    <w:p w:rsidR="003B7A9E" w:rsidRPr="000D4DB1" w:rsidRDefault="003B7A9E" w:rsidP="00671A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E2FAF">
        <w:rPr>
          <w:rFonts w:ascii="Times New Roman" w:hAnsi="Times New Roman"/>
          <w:b/>
          <w:sz w:val="28"/>
          <w:szCs w:val="28"/>
        </w:rPr>
        <w:t>2014г</w:t>
      </w:r>
      <w:r>
        <w:rPr>
          <w:rFonts w:ascii="Times New Roman" w:hAnsi="Times New Roman"/>
          <w:sz w:val="28"/>
          <w:szCs w:val="28"/>
        </w:rPr>
        <w:t>. - публикация материалов во Всероссийском интернет-конкурсе педагогического творчества 2013-2014 учебного года "Первые "Университеты" для самых маленьких";</w:t>
      </w:r>
    </w:p>
    <w:p w:rsidR="003B7A9E" w:rsidRPr="000D4DB1" w:rsidRDefault="003B7A9E" w:rsidP="00671A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51EC">
        <w:rPr>
          <w:rFonts w:ascii="Times New Roman" w:hAnsi="Times New Roman"/>
          <w:b/>
          <w:sz w:val="28"/>
          <w:szCs w:val="28"/>
        </w:rPr>
        <w:t>2014г</w:t>
      </w:r>
      <w:r>
        <w:rPr>
          <w:rFonts w:ascii="Times New Roman" w:hAnsi="Times New Roman"/>
          <w:sz w:val="28"/>
          <w:szCs w:val="28"/>
        </w:rPr>
        <w:t xml:space="preserve">.- Диплом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 w:rsidRPr="000D4D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"Лучшая разработка сценария, праздника в ДОУ, ДО  2014-2015 учебного года";</w:t>
      </w:r>
    </w:p>
    <w:p w:rsidR="003B7A9E" w:rsidRDefault="003B7A9E" w:rsidP="00671A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51EC">
        <w:rPr>
          <w:rFonts w:ascii="Times New Roman" w:hAnsi="Times New Roman"/>
          <w:b/>
          <w:sz w:val="28"/>
          <w:szCs w:val="28"/>
        </w:rPr>
        <w:t>2015</w:t>
      </w:r>
      <w:r>
        <w:rPr>
          <w:rFonts w:ascii="Times New Roman" w:hAnsi="Times New Roman"/>
          <w:sz w:val="28"/>
          <w:szCs w:val="28"/>
        </w:rPr>
        <w:t xml:space="preserve">г. - Диплом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82602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степени Всероссийского конкурса "Педагогический проект" - "Мир открываем детям";</w:t>
      </w:r>
    </w:p>
    <w:p w:rsidR="003B7A9E" w:rsidRDefault="003B7A9E" w:rsidP="00671A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51EC">
        <w:rPr>
          <w:rFonts w:ascii="Times New Roman" w:hAnsi="Times New Roman"/>
          <w:b/>
          <w:sz w:val="28"/>
          <w:szCs w:val="28"/>
        </w:rPr>
        <w:t>2015</w:t>
      </w:r>
      <w:r>
        <w:rPr>
          <w:rFonts w:ascii="Times New Roman" w:hAnsi="Times New Roman"/>
          <w:sz w:val="28"/>
          <w:szCs w:val="28"/>
        </w:rPr>
        <w:t>г. - Диплом участника краевого заочного конкурса для воспитанников дошкольных учреждений и школьников;</w:t>
      </w:r>
    </w:p>
    <w:p w:rsidR="003B7A9E" w:rsidRPr="006F51EC" w:rsidRDefault="003B7A9E" w:rsidP="00671A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51EC">
        <w:rPr>
          <w:rFonts w:ascii="Times New Roman" w:hAnsi="Times New Roman"/>
          <w:b/>
          <w:sz w:val="28"/>
          <w:szCs w:val="28"/>
        </w:rPr>
        <w:t>2015</w:t>
      </w:r>
      <w:r>
        <w:rPr>
          <w:rFonts w:ascii="Times New Roman" w:hAnsi="Times New Roman"/>
          <w:sz w:val="28"/>
          <w:szCs w:val="28"/>
        </w:rPr>
        <w:t xml:space="preserve">г. - Диплом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6F51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степени общероссийского конкурса "Лучшее из опыта работы" - социальный проект "Мы детям";</w:t>
      </w:r>
    </w:p>
    <w:p w:rsidR="003B7A9E" w:rsidRDefault="003B7A9E" w:rsidP="00671A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51EC">
        <w:rPr>
          <w:rFonts w:ascii="Times New Roman" w:hAnsi="Times New Roman"/>
          <w:b/>
          <w:sz w:val="28"/>
          <w:szCs w:val="28"/>
        </w:rPr>
        <w:t>2015</w:t>
      </w:r>
      <w:r>
        <w:rPr>
          <w:rFonts w:ascii="Times New Roman" w:hAnsi="Times New Roman"/>
          <w:sz w:val="28"/>
          <w:szCs w:val="28"/>
        </w:rPr>
        <w:t>г. -публикация в журнале  "Теория и практика дошкольного образования" статья "Роль семьи в дополнительном образовании детей в дошкольном образовательном учреждении" ст.42.</w:t>
      </w:r>
    </w:p>
    <w:p w:rsidR="003B7A9E" w:rsidRDefault="003B7A9E" w:rsidP="0038614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3B7A9E" w:rsidRPr="000C32B3" w:rsidRDefault="003B7A9E" w:rsidP="0038614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Принимаю участие </w:t>
      </w:r>
      <w:r w:rsidRPr="002711DB">
        <w:rPr>
          <w:rFonts w:ascii="Times New Roman" w:hAnsi="Times New Roman"/>
          <w:sz w:val="28"/>
          <w:szCs w:val="28"/>
        </w:rPr>
        <w:t xml:space="preserve">в экспертной городской комиссии по аттестации </w:t>
      </w:r>
      <w:r>
        <w:rPr>
          <w:rFonts w:ascii="Times New Roman" w:hAnsi="Times New Roman"/>
          <w:sz w:val="28"/>
          <w:szCs w:val="28"/>
        </w:rPr>
        <w:t>воспитателей ДОУ города.</w:t>
      </w:r>
    </w:p>
    <w:tbl>
      <w:tblPr>
        <w:tblW w:w="0" w:type="auto"/>
        <w:tblLook w:val="00A0"/>
      </w:tblPr>
      <w:tblGrid>
        <w:gridCol w:w="5920"/>
        <w:gridCol w:w="3651"/>
      </w:tblGrid>
      <w:tr w:rsidR="003B7A9E" w:rsidRPr="0002091A" w:rsidTr="00EB5D71">
        <w:trPr>
          <w:trHeight w:val="3962"/>
        </w:trPr>
        <w:tc>
          <w:tcPr>
            <w:tcW w:w="5920" w:type="dxa"/>
          </w:tcPr>
          <w:p w:rsidR="003B7A9E" w:rsidRPr="0002091A" w:rsidRDefault="003B7A9E" w:rsidP="00EB5D71">
            <w:pPr>
              <w:spacing w:after="0" w:line="240" w:lineRule="auto"/>
              <w:contextualSpacing/>
              <w:outlineLvl w:val="0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B7A9E" w:rsidRPr="0002091A" w:rsidRDefault="003B7A9E" w:rsidP="00EB5D71">
            <w:pPr>
              <w:spacing w:after="0" w:line="240" w:lineRule="auto"/>
              <w:contextualSpacing/>
              <w:jc w:val="center"/>
              <w:outlineLvl w:val="0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</w:rPr>
              <w:pict>
                <v:shape id="_x0000_s1026" type="#_x0000_t75" style="position:absolute;left:0;text-align:left;margin-left:293.4pt;margin-top:4.65pt;width:175.7pt;height:240pt;z-index:-251658240">
                  <v:imagedata r:id="rId8" o:title=""/>
                </v:shape>
              </w:pict>
            </w:r>
            <w:r>
              <w:rPr>
                <w:rFonts w:ascii="Times New Roman" w:hAnsi="Times New Roman"/>
                <w:b/>
                <w:sz w:val="32"/>
                <w:szCs w:val="32"/>
              </w:rPr>
              <w:t>Бурдочкина Мария Александровна</w:t>
            </w:r>
            <w:r w:rsidRPr="0002091A">
              <w:rPr>
                <w:rFonts w:ascii="Times New Roman" w:hAnsi="Times New Roman"/>
                <w:b/>
                <w:sz w:val="32"/>
                <w:szCs w:val="32"/>
              </w:rPr>
              <w:t>,</w:t>
            </w:r>
          </w:p>
          <w:p w:rsidR="003B7A9E" w:rsidRPr="0002091A" w:rsidRDefault="003B7A9E" w:rsidP="00EB5D71">
            <w:pPr>
              <w:spacing w:after="0" w:line="240" w:lineRule="auto"/>
              <w:contextualSpacing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B7A9E" w:rsidRDefault="003B7A9E" w:rsidP="00EB5D71">
            <w:pPr>
              <w:tabs>
                <w:tab w:val="left" w:pos="656"/>
              </w:tabs>
              <w:spacing w:after="0" w:line="240" w:lineRule="auto"/>
              <w:contextualSpacing/>
              <w:jc w:val="center"/>
              <w:outlineLvl w:val="0"/>
              <w:rPr>
                <w:rFonts w:ascii="Times New Roman" w:hAnsi="Times New Roman"/>
                <w:i/>
                <w:sz w:val="28"/>
                <w:szCs w:val="28"/>
              </w:rPr>
            </w:pPr>
            <w:r w:rsidRPr="0002091A">
              <w:rPr>
                <w:rFonts w:ascii="Times New Roman" w:hAnsi="Times New Roman"/>
                <w:i/>
                <w:sz w:val="28"/>
                <w:szCs w:val="28"/>
              </w:rPr>
              <w:t xml:space="preserve">Муниципальное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бюджетное  </w:t>
            </w:r>
            <w:r w:rsidRPr="0002091A">
              <w:rPr>
                <w:rFonts w:ascii="Times New Roman" w:hAnsi="Times New Roman"/>
                <w:i/>
                <w:sz w:val="28"/>
                <w:szCs w:val="28"/>
              </w:rPr>
              <w:t xml:space="preserve">дошкольное образовательное учреждение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«Детский</w:t>
            </w:r>
          </w:p>
          <w:p w:rsidR="003B7A9E" w:rsidRPr="0002091A" w:rsidRDefault="003B7A9E" w:rsidP="00EB5D71">
            <w:pPr>
              <w:tabs>
                <w:tab w:val="left" w:pos="656"/>
              </w:tabs>
              <w:spacing w:after="0" w:line="240" w:lineRule="auto"/>
              <w:contextualSpacing/>
              <w:jc w:val="center"/>
              <w:outlineLvl w:val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сад № 45»Солнышко»</w:t>
            </w:r>
          </w:p>
          <w:p w:rsidR="003B7A9E" w:rsidRPr="0002091A" w:rsidRDefault="003B7A9E" w:rsidP="00EB5D71">
            <w:pPr>
              <w:tabs>
                <w:tab w:val="left" w:pos="656"/>
              </w:tabs>
              <w:spacing w:after="0" w:line="240" w:lineRule="auto"/>
              <w:contextualSpacing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B7A9E" w:rsidRPr="0002091A" w:rsidRDefault="003B7A9E" w:rsidP="00EB5D71">
            <w:pPr>
              <w:tabs>
                <w:tab w:val="left" w:pos="656"/>
              </w:tabs>
              <w:spacing w:after="0" w:line="240" w:lineRule="auto"/>
              <w:contextualSpacing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02091A">
              <w:rPr>
                <w:rFonts w:ascii="Times New Roman" w:hAnsi="Times New Roman"/>
                <w:b/>
                <w:sz w:val="28"/>
                <w:szCs w:val="28"/>
              </w:rPr>
              <w:t>заместитель заведующего по воспитательной и методической работе.</w:t>
            </w:r>
          </w:p>
          <w:p w:rsidR="003B7A9E" w:rsidRPr="0002091A" w:rsidRDefault="003B7A9E" w:rsidP="00EB5D71">
            <w:pPr>
              <w:tabs>
                <w:tab w:val="left" w:pos="656"/>
              </w:tabs>
              <w:spacing w:after="0" w:line="240" w:lineRule="auto"/>
              <w:contextualSpacing/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B7A9E" w:rsidRPr="00FC5040" w:rsidRDefault="003B7A9E" w:rsidP="00EB5D71">
            <w:pPr>
              <w:pStyle w:val="BodyText"/>
              <w:jc w:val="center"/>
              <w:rPr>
                <w:sz w:val="28"/>
              </w:rPr>
            </w:pPr>
            <w:r w:rsidRPr="0002091A">
              <w:rPr>
                <w:rFonts w:ascii="Times New Roman" w:hAnsi="Times New Roman"/>
                <w:sz w:val="28"/>
                <w:szCs w:val="28"/>
              </w:rPr>
              <w:t>Электронный адрес: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A6F97">
              <w:rPr>
                <w:bCs/>
                <w:sz w:val="28"/>
                <w:lang w:val="en-US"/>
              </w:rPr>
              <w:t>e</w:t>
            </w:r>
            <w:r w:rsidRPr="004A6F97">
              <w:rPr>
                <w:bCs/>
                <w:sz w:val="28"/>
              </w:rPr>
              <w:t>-</w:t>
            </w:r>
            <w:r w:rsidRPr="004A6F97">
              <w:rPr>
                <w:bCs/>
                <w:sz w:val="28"/>
                <w:lang w:val="en-US"/>
              </w:rPr>
              <w:t>mail</w:t>
            </w:r>
            <w:r w:rsidRPr="004A6F97">
              <w:rPr>
                <w:bCs/>
                <w:sz w:val="28"/>
              </w:rPr>
              <w:t xml:space="preserve">: </w:t>
            </w:r>
            <w:r>
              <w:rPr>
                <w:bCs/>
                <w:sz w:val="28"/>
                <w:lang w:val="en-US"/>
              </w:rPr>
              <w:t>sjlnyshko</w:t>
            </w:r>
            <w:r w:rsidRPr="00FC5040">
              <w:rPr>
                <w:bCs/>
                <w:sz w:val="28"/>
              </w:rPr>
              <w:t>-</w:t>
            </w:r>
            <w:r>
              <w:rPr>
                <w:bCs/>
                <w:sz w:val="28"/>
                <w:lang w:val="en-US"/>
              </w:rPr>
              <w:t>ds</w:t>
            </w:r>
            <w:r w:rsidRPr="00FC5040">
              <w:rPr>
                <w:bCs/>
                <w:sz w:val="28"/>
              </w:rPr>
              <w:t>45@</w:t>
            </w:r>
            <w:r>
              <w:rPr>
                <w:bCs/>
                <w:sz w:val="28"/>
                <w:lang w:val="en-US"/>
              </w:rPr>
              <w:t>yandex</w:t>
            </w:r>
            <w:r w:rsidRPr="00FC5040">
              <w:rPr>
                <w:bCs/>
                <w:sz w:val="28"/>
              </w:rPr>
              <w:t>.</w:t>
            </w:r>
            <w:r>
              <w:rPr>
                <w:bCs/>
                <w:sz w:val="28"/>
                <w:lang w:val="en-US"/>
              </w:rPr>
              <w:t>ru</w:t>
            </w:r>
          </w:p>
          <w:p w:rsidR="003B7A9E" w:rsidRPr="0002091A" w:rsidRDefault="003B7A9E" w:rsidP="00EB5D71">
            <w:pPr>
              <w:tabs>
                <w:tab w:val="left" w:pos="656"/>
              </w:tabs>
              <w:spacing w:after="0" w:line="240" w:lineRule="auto"/>
              <w:contextualSpacing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02091A">
              <w:rPr>
                <w:rFonts w:ascii="Times New Roman" w:hAnsi="Times New Roman"/>
                <w:sz w:val="28"/>
                <w:szCs w:val="28"/>
              </w:rPr>
              <w:t>Ссылка на сайт:</w:t>
            </w:r>
          </w:p>
          <w:p w:rsidR="003B7A9E" w:rsidRPr="001E6014" w:rsidRDefault="003B7A9E" w:rsidP="00EB5D71">
            <w:pPr>
              <w:shd w:val="clear" w:color="auto" w:fill="FFFFFF"/>
              <w:spacing w:after="0" w:line="268" w:lineRule="atLeast"/>
              <w:rPr>
                <w:rFonts w:ascii="Arial" w:hAnsi="Arial" w:cs="Arial"/>
                <w:sz w:val="24"/>
                <w:szCs w:val="24"/>
              </w:rPr>
            </w:pPr>
            <w:r w:rsidRPr="0002091A">
              <w:rPr>
                <w:rFonts w:ascii="Times New Roman" w:hAnsi="Times New Roman"/>
                <w:sz w:val="28"/>
                <w:szCs w:val="28"/>
              </w:rPr>
              <w:t>http://</w:t>
            </w:r>
            <w:r>
              <w:rPr>
                <w:rFonts w:ascii="Arial" w:hAnsi="Arial" w:cs="Arial"/>
                <w:sz w:val="23"/>
              </w:rPr>
              <w:t>ds</w:t>
            </w:r>
            <w:r w:rsidRPr="00073A1C">
              <w:rPr>
                <w:rFonts w:ascii="Arial" w:hAnsi="Arial" w:cs="Arial"/>
                <w:sz w:val="23"/>
              </w:rPr>
              <w:t>45</w:t>
            </w:r>
            <w:r w:rsidRPr="001E6014">
              <w:rPr>
                <w:rFonts w:ascii="Arial" w:hAnsi="Arial" w:cs="Arial"/>
                <w:sz w:val="23"/>
              </w:rPr>
              <w:t>.educrub.ru/</w:t>
            </w:r>
          </w:p>
          <w:p w:rsidR="003B7A9E" w:rsidRPr="001E6014" w:rsidRDefault="003B7A9E" w:rsidP="00EB5D71">
            <w:pPr>
              <w:numPr>
                <w:ilvl w:val="0"/>
                <w:numId w:val="6"/>
              </w:numPr>
              <w:shd w:val="clear" w:color="auto" w:fill="FFFFFF"/>
              <w:spacing w:after="0" w:line="268" w:lineRule="atLeast"/>
              <w:ind w:left="50"/>
              <w:textAlignment w:val="center"/>
              <w:rPr>
                <w:rFonts w:ascii="Arial" w:hAnsi="Arial" w:cs="Arial"/>
                <w:color w:val="808080"/>
              </w:rPr>
            </w:pPr>
          </w:p>
          <w:p w:rsidR="003B7A9E" w:rsidRPr="00FB63B7" w:rsidRDefault="003B7A9E" w:rsidP="00EB5D71">
            <w:pPr>
              <w:shd w:val="clear" w:color="auto" w:fill="FFFFFF"/>
              <w:spacing w:after="0" w:line="268" w:lineRule="atLeast"/>
              <w:ind w:left="50"/>
              <w:textAlignment w:val="center"/>
              <w:rPr>
                <w:rFonts w:ascii="Arial" w:hAnsi="Arial" w:cs="Arial"/>
                <w:color w:val="808080"/>
              </w:rPr>
            </w:pPr>
            <w:r w:rsidRPr="00B47DA8">
              <w:rPr>
                <w:rFonts w:ascii="Arial" w:hAnsi="Arial" w:cs="Arial"/>
                <w:color w:val="545454"/>
                <w:sz w:val="24"/>
                <w:szCs w:val="24"/>
                <w:shd w:val="clear" w:color="auto" w:fill="FFFFFF"/>
              </w:rPr>
              <w:br/>
            </w:r>
          </w:p>
        </w:tc>
        <w:tc>
          <w:tcPr>
            <w:tcW w:w="3651" w:type="dxa"/>
          </w:tcPr>
          <w:p w:rsidR="003B7A9E" w:rsidRPr="0002091A" w:rsidRDefault="003B7A9E" w:rsidP="00EB5D71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</w:tbl>
    <w:p w:rsidR="003B7A9E" w:rsidRDefault="003B7A9E" w:rsidP="00073A1C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3B7A9E" w:rsidRDefault="003B7A9E" w:rsidP="00073A1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23E10">
        <w:rPr>
          <w:rFonts w:ascii="Times New Roman" w:hAnsi="Times New Roman"/>
          <w:b/>
          <w:sz w:val="28"/>
          <w:szCs w:val="28"/>
        </w:rPr>
        <w:t>Награждена: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Почетной грамотой МКУ «Управление образования» в </w:t>
      </w:r>
      <w:smartTag w:uri="urn:schemas-microsoft-com:office:smarttags" w:element="metricconverter">
        <w:smartTagPr>
          <w:attr w:name="ProductID" w:val="2012 г"/>
        </w:smartTagPr>
        <w:r>
          <w:rPr>
            <w:rFonts w:ascii="Times New Roman" w:hAnsi="Times New Roman"/>
            <w:sz w:val="28"/>
            <w:szCs w:val="28"/>
          </w:rPr>
          <w:t>2012 г</w:t>
        </w:r>
      </w:smartTag>
      <w:r>
        <w:rPr>
          <w:rFonts w:ascii="Times New Roman" w:hAnsi="Times New Roman"/>
          <w:sz w:val="28"/>
          <w:szCs w:val="28"/>
        </w:rPr>
        <w:t>.,</w:t>
      </w:r>
    </w:p>
    <w:p w:rsidR="003B7A9E" w:rsidRDefault="003B7A9E" w:rsidP="00073A1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Почетной грамотой Администрации города Рубцовска в </w:t>
      </w:r>
      <w:smartTag w:uri="urn:schemas-microsoft-com:office:smarttags" w:element="metricconverter">
        <w:smartTagPr>
          <w:attr w:name="ProductID" w:val="2015 г"/>
        </w:smartTagPr>
        <w:r>
          <w:rPr>
            <w:rFonts w:ascii="Times New Roman" w:hAnsi="Times New Roman"/>
            <w:sz w:val="28"/>
            <w:szCs w:val="28"/>
          </w:rPr>
          <w:t>2015 г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3B7A9E" w:rsidRPr="000C32B3" w:rsidRDefault="003B7A9E" w:rsidP="009D5DC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Постоянно занимаюсь</w:t>
      </w:r>
      <w:r w:rsidRPr="00E757C5">
        <w:rPr>
          <w:rFonts w:ascii="Times New Roman" w:hAnsi="Times New Roman"/>
          <w:sz w:val="28"/>
          <w:szCs w:val="28"/>
        </w:rPr>
        <w:t xml:space="preserve"> повышением </w:t>
      </w:r>
      <w:r>
        <w:rPr>
          <w:rFonts w:ascii="Times New Roman" w:hAnsi="Times New Roman"/>
          <w:sz w:val="28"/>
          <w:szCs w:val="28"/>
        </w:rPr>
        <w:t xml:space="preserve">своего </w:t>
      </w:r>
      <w:r w:rsidRPr="00E757C5">
        <w:rPr>
          <w:rFonts w:ascii="Times New Roman" w:hAnsi="Times New Roman"/>
          <w:sz w:val="28"/>
          <w:szCs w:val="28"/>
        </w:rPr>
        <w:t xml:space="preserve">профессионального уровня: в </w:t>
      </w:r>
      <w:smartTag w:uri="urn:schemas-microsoft-com:office:smarttags" w:element="metricconverter">
        <w:smartTagPr>
          <w:attr w:name="ProductID" w:val="2014 г"/>
        </w:smartTagPr>
        <w:r w:rsidRPr="00E757C5">
          <w:rPr>
            <w:rFonts w:ascii="Times New Roman" w:hAnsi="Times New Roman"/>
            <w:sz w:val="28"/>
            <w:szCs w:val="28"/>
          </w:rPr>
          <w:t>2010 г</w:t>
        </w:r>
      </w:smartTag>
      <w:r w:rsidRPr="00E757C5">
        <w:rPr>
          <w:rFonts w:ascii="Times New Roman" w:hAnsi="Times New Roman"/>
          <w:sz w:val="28"/>
          <w:szCs w:val="28"/>
        </w:rPr>
        <w:t xml:space="preserve">. прошла курсы профессиональной переподготовки «Менеджмент в образовании», в 2011г. получила сертификат участника интернет-семинара международного центра финансово-экономического развития «Ресурсы образования», в </w:t>
      </w:r>
      <w:smartTag w:uri="urn:schemas-microsoft-com:office:smarttags" w:element="metricconverter">
        <w:smartTagPr>
          <w:attr w:name="ProductID" w:val="2014 г"/>
        </w:smartTagPr>
        <w:r w:rsidRPr="00E757C5">
          <w:rPr>
            <w:rFonts w:ascii="Times New Roman" w:hAnsi="Times New Roman"/>
            <w:sz w:val="28"/>
            <w:szCs w:val="28"/>
          </w:rPr>
          <w:t>2014 г</w:t>
        </w:r>
      </w:smartTag>
      <w:r w:rsidRPr="00E757C5">
        <w:rPr>
          <w:rFonts w:ascii="Times New Roman" w:hAnsi="Times New Roman"/>
          <w:sz w:val="28"/>
          <w:szCs w:val="28"/>
        </w:rPr>
        <w:t xml:space="preserve">. – сертификат участника краевого семинара-совещания «Федеральные образовательные стандарты дошкольного образования: цели, содержание, перспективы». </w:t>
      </w:r>
      <w:r>
        <w:rPr>
          <w:rFonts w:ascii="Times New Roman" w:hAnsi="Times New Roman"/>
          <w:sz w:val="28"/>
          <w:szCs w:val="28"/>
        </w:rPr>
        <w:t xml:space="preserve">Входит в состав </w:t>
      </w:r>
      <w:r w:rsidRPr="002711DB">
        <w:rPr>
          <w:rFonts w:ascii="Times New Roman" w:hAnsi="Times New Roman"/>
          <w:sz w:val="28"/>
          <w:szCs w:val="28"/>
        </w:rPr>
        <w:t xml:space="preserve"> экспертной городской комиссии по аттестации </w:t>
      </w:r>
      <w:r>
        <w:rPr>
          <w:rFonts w:ascii="Times New Roman" w:hAnsi="Times New Roman"/>
          <w:sz w:val="28"/>
          <w:szCs w:val="28"/>
        </w:rPr>
        <w:t>воспитателей ДОУ города.</w:t>
      </w:r>
    </w:p>
    <w:p w:rsidR="003B7A9E" w:rsidRDefault="003B7A9E" w:rsidP="00645E9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B7A9E" w:rsidRDefault="003B7A9E" w:rsidP="00645E9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B7A9E" w:rsidRPr="00645E98" w:rsidRDefault="003B7A9E" w:rsidP="00645E9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45E98">
        <w:rPr>
          <w:rFonts w:ascii="Times New Roman" w:hAnsi="Times New Roman"/>
          <w:b/>
          <w:sz w:val="28"/>
          <w:szCs w:val="28"/>
        </w:rPr>
        <w:t>План работы</w:t>
      </w:r>
    </w:p>
    <w:p w:rsidR="003B7A9E" w:rsidRPr="00645E98" w:rsidRDefault="003B7A9E" w:rsidP="00645E9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45E98">
        <w:rPr>
          <w:rFonts w:ascii="Times New Roman" w:hAnsi="Times New Roman"/>
          <w:b/>
          <w:sz w:val="28"/>
          <w:szCs w:val="28"/>
        </w:rPr>
        <w:t>городского методического объединения</w:t>
      </w:r>
    </w:p>
    <w:p w:rsidR="003B7A9E" w:rsidRPr="00645E98" w:rsidRDefault="003B7A9E" w:rsidP="00645E9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45E98">
        <w:rPr>
          <w:rFonts w:ascii="Times New Roman" w:hAnsi="Times New Roman"/>
          <w:b/>
          <w:sz w:val="28"/>
          <w:szCs w:val="28"/>
        </w:rPr>
        <w:t>воспитателей ДОУ города Рубцовска</w:t>
      </w:r>
    </w:p>
    <w:p w:rsidR="003B7A9E" w:rsidRPr="00645E98" w:rsidRDefault="003B7A9E" w:rsidP="00645E9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45E98">
        <w:rPr>
          <w:rFonts w:ascii="Times New Roman" w:hAnsi="Times New Roman"/>
          <w:b/>
          <w:sz w:val="28"/>
          <w:szCs w:val="28"/>
        </w:rPr>
        <w:t>на 2015 - 2016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45E98">
        <w:rPr>
          <w:rFonts w:ascii="Times New Roman" w:hAnsi="Times New Roman"/>
          <w:b/>
          <w:sz w:val="28"/>
          <w:szCs w:val="28"/>
        </w:rPr>
        <w:t>учебный год</w:t>
      </w:r>
    </w:p>
    <w:p w:rsidR="003B7A9E" w:rsidRPr="00645E98" w:rsidRDefault="003B7A9E" w:rsidP="00645E9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B7A9E" w:rsidRPr="006D7CFE" w:rsidRDefault="003B7A9E" w:rsidP="000C4585">
      <w:pPr>
        <w:pStyle w:val="BodyText2"/>
        <w:jc w:val="both"/>
        <w:rPr>
          <w:sz w:val="28"/>
        </w:rPr>
      </w:pPr>
      <w:r w:rsidRPr="00B01F33">
        <w:rPr>
          <w:b/>
          <w:sz w:val="28"/>
          <w:szCs w:val="28"/>
        </w:rPr>
        <w:t>Тема</w:t>
      </w:r>
      <w:r w:rsidRPr="006D7CFE">
        <w:rPr>
          <w:b/>
          <w:sz w:val="32"/>
          <w:szCs w:val="28"/>
        </w:rPr>
        <w:t xml:space="preserve">: </w:t>
      </w:r>
      <w:r w:rsidRPr="006D7CFE">
        <w:rPr>
          <w:color w:val="000000"/>
          <w:sz w:val="32"/>
          <w:szCs w:val="28"/>
        </w:rPr>
        <w:t>«</w:t>
      </w:r>
      <w:r w:rsidRPr="006D7CFE">
        <w:rPr>
          <w:sz w:val="28"/>
        </w:rPr>
        <w:t xml:space="preserve">Познавательно-речевое развитие детей раннего возраста </w:t>
      </w:r>
      <w:r w:rsidRPr="006D7CFE">
        <w:rPr>
          <w:sz w:val="32"/>
          <w:szCs w:val="28"/>
        </w:rPr>
        <w:t>в соответствии с ФГОС»</w:t>
      </w:r>
    </w:p>
    <w:p w:rsidR="003B7A9E" w:rsidRPr="00645E98" w:rsidRDefault="003B7A9E" w:rsidP="00645E9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</w:p>
    <w:p w:rsidR="003B7A9E" w:rsidRPr="00645E98" w:rsidRDefault="003B7A9E" w:rsidP="00645E98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645E98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Цели и задачи работы городского МО на учебный год</w:t>
      </w:r>
    </w:p>
    <w:p w:rsidR="003B7A9E" w:rsidRDefault="003B7A9E" w:rsidP="00645E98">
      <w:pPr>
        <w:spacing w:after="0" w:line="240" w:lineRule="auto"/>
        <w:jc w:val="both"/>
        <w:rPr>
          <w:rFonts w:ascii="Times New Roman" w:hAnsi="Times New Roman"/>
          <w:sz w:val="32"/>
          <w:szCs w:val="28"/>
          <w:lang w:eastAsia="en-US"/>
        </w:rPr>
      </w:pPr>
      <w:r w:rsidRPr="00645E98">
        <w:rPr>
          <w:rFonts w:ascii="Times New Roman" w:hAnsi="Times New Roman"/>
          <w:b/>
          <w:sz w:val="28"/>
          <w:szCs w:val="28"/>
        </w:rPr>
        <w:t>Цель</w:t>
      </w:r>
      <w:r w:rsidRPr="0000502A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6D7CFE">
        <w:rPr>
          <w:rFonts w:ascii="Times New Roman" w:hAnsi="Times New Roman"/>
          <w:sz w:val="28"/>
          <w:szCs w:val="24"/>
        </w:rPr>
        <w:t xml:space="preserve">Повышение теоретического уровня и практических навыков педагогов, работающих с детьми раннего дошкольного возраста </w:t>
      </w:r>
      <w:r w:rsidRPr="006D7CFE">
        <w:rPr>
          <w:rFonts w:ascii="Times New Roman" w:hAnsi="Times New Roman"/>
          <w:sz w:val="32"/>
          <w:szCs w:val="28"/>
          <w:lang w:eastAsia="en-US"/>
        </w:rPr>
        <w:t>в соответствии с ФГОС ДО.</w:t>
      </w:r>
    </w:p>
    <w:p w:rsidR="003B7A9E" w:rsidRPr="00645E98" w:rsidRDefault="003B7A9E" w:rsidP="00645E9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45E98">
        <w:rPr>
          <w:rFonts w:ascii="Times New Roman" w:hAnsi="Times New Roman"/>
          <w:b/>
          <w:sz w:val="28"/>
          <w:szCs w:val="28"/>
        </w:rPr>
        <w:t>Задачи:</w:t>
      </w:r>
    </w:p>
    <w:p w:rsidR="003B7A9E" w:rsidRPr="006D7CFE" w:rsidRDefault="003B7A9E" w:rsidP="000C4585">
      <w:pPr>
        <w:pStyle w:val="1"/>
        <w:jc w:val="both"/>
        <w:rPr>
          <w:rFonts w:ascii="Times New Roman" w:hAnsi="Times New Roman"/>
          <w:sz w:val="28"/>
          <w:szCs w:val="24"/>
        </w:rPr>
      </w:pPr>
      <w:r w:rsidRPr="006D7CFE">
        <w:rPr>
          <w:rFonts w:ascii="Times New Roman" w:hAnsi="Times New Roman"/>
          <w:sz w:val="32"/>
          <w:szCs w:val="28"/>
        </w:rPr>
        <w:t>1.</w:t>
      </w:r>
      <w:r w:rsidRPr="006D7CFE">
        <w:rPr>
          <w:rFonts w:ascii="Times New Roman" w:hAnsi="Times New Roman"/>
          <w:sz w:val="32"/>
          <w:szCs w:val="28"/>
          <w:lang w:eastAsia="en-US"/>
        </w:rPr>
        <w:t xml:space="preserve"> </w:t>
      </w:r>
      <w:r w:rsidRPr="006D7CFE">
        <w:rPr>
          <w:rFonts w:ascii="Times New Roman" w:hAnsi="Times New Roman"/>
          <w:sz w:val="28"/>
          <w:szCs w:val="24"/>
        </w:rPr>
        <w:t>Выявить и проанализировать имеющийся опыт педагогов по направлениям годовой работы и методического объединения.</w:t>
      </w:r>
    </w:p>
    <w:p w:rsidR="003B7A9E" w:rsidRPr="006D7CFE" w:rsidRDefault="003B7A9E" w:rsidP="000C4585">
      <w:pPr>
        <w:pStyle w:val="1"/>
        <w:jc w:val="both"/>
        <w:rPr>
          <w:rFonts w:ascii="Times New Roman" w:hAnsi="Times New Roman"/>
          <w:sz w:val="28"/>
          <w:szCs w:val="24"/>
        </w:rPr>
      </w:pPr>
      <w:r w:rsidRPr="006D7CFE">
        <w:rPr>
          <w:rFonts w:ascii="Times New Roman" w:hAnsi="Times New Roman"/>
          <w:sz w:val="28"/>
          <w:szCs w:val="24"/>
        </w:rPr>
        <w:t>2. Повышение эффективности и качества педагогического труда,  учитывая требования федеральных государственных образовательных стандартов дошкольного возраста.</w:t>
      </w:r>
    </w:p>
    <w:p w:rsidR="003B7A9E" w:rsidRPr="006D7CFE" w:rsidRDefault="003B7A9E" w:rsidP="000C4585">
      <w:pPr>
        <w:pStyle w:val="1"/>
        <w:jc w:val="both"/>
        <w:rPr>
          <w:rFonts w:ascii="Times New Roman" w:hAnsi="Times New Roman"/>
          <w:sz w:val="28"/>
          <w:szCs w:val="24"/>
        </w:rPr>
      </w:pPr>
      <w:r w:rsidRPr="006D7CFE">
        <w:rPr>
          <w:rFonts w:ascii="Times New Roman" w:hAnsi="Times New Roman"/>
          <w:sz w:val="28"/>
          <w:szCs w:val="24"/>
        </w:rPr>
        <w:t>3. Включить педагогов в процесс изучения, обобщения и использования в практике передового педагогического опыта работы.</w:t>
      </w:r>
    </w:p>
    <w:p w:rsidR="003B7A9E" w:rsidRDefault="003B7A9E" w:rsidP="00645E98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B7A9E" w:rsidRPr="00645E98" w:rsidRDefault="003B7A9E" w:rsidP="00645E98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645E98">
        <w:rPr>
          <w:rFonts w:ascii="Times New Roman" w:hAnsi="Times New Roman"/>
          <w:b/>
          <w:color w:val="000000"/>
          <w:sz w:val="28"/>
          <w:szCs w:val="28"/>
        </w:rPr>
        <w:t>Основные направления деятельности городского методического объединения по блокам:</w:t>
      </w:r>
    </w:p>
    <w:p w:rsidR="003B7A9E" w:rsidRPr="00645E98" w:rsidRDefault="003B7A9E" w:rsidP="00645E9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45E98">
        <w:rPr>
          <w:rFonts w:ascii="Times New Roman" w:hAnsi="Times New Roman"/>
          <w:color w:val="000000"/>
          <w:sz w:val="28"/>
          <w:szCs w:val="28"/>
        </w:rPr>
        <w:t>Блок I «Организационно – методическая работа»;</w:t>
      </w:r>
    </w:p>
    <w:p w:rsidR="003B7A9E" w:rsidRPr="00645E98" w:rsidRDefault="003B7A9E" w:rsidP="00645E9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45E98">
        <w:rPr>
          <w:rFonts w:ascii="Times New Roman" w:hAnsi="Times New Roman"/>
          <w:color w:val="000000"/>
          <w:sz w:val="28"/>
          <w:szCs w:val="28"/>
        </w:rPr>
        <w:t>Блок II «Информационно – методическое сопровождение непрерывного образования педагогов»;</w:t>
      </w:r>
    </w:p>
    <w:p w:rsidR="003B7A9E" w:rsidRPr="00645E98" w:rsidRDefault="003B7A9E" w:rsidP="00645E9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45E98">
        <w:rPr>
          <w:rFonts w:ascii="Times New Roman" w:hAnsi="Times New Roman"/>
          <w:color w:val="000000"/>
          <w:sz w:val="28"/>
          <w:szCs w:val="28"/>
        </w:rPr>
        <w:t>Блок III «Информационно – методическая поддержка подготовки</w:t>
      </w:r>
    </w:p>
    <w:p w:rsidR="003B7A9E" w:rsidRPr="00645E98" w:rsidRDefault="003B7A9E" w:rsidP="00645E9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45E98">
        <w:rPr>
          <w:rFonts w:ascii="Times New Roman" w:hAnsi="Times New Roman"/>
          <w:color w:val="000000"/>
          <w:sz w:val="28"/>
          <w:szCs w:val="28"/>
        </w:rPr>
        <w:t>и проведения аттестации педагогических кадров»;</w:t>
      </w:r>
    </w:p>
    <w:p w:rsidR="003B7A9E" w:rsidRDefault="003B7A9E" w:rsidP="00645E9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45E98">
        <w:rPr>
          <w:rFonts w:ascii="Times New Roman" w:hAnsi="Times New Roman"/>
          <w:color w:val="000000"/>
          <w:sz w:val="28"/>
          <w:szCs w:val="28"/>
        </w:rPr>
        <w:t>Блок IV «Мониторинг эффективности методической работы».</w:t>
      </w:r>
    </w:p>
    <w:p w:rsidR="003B7A9E" w:rsidRDefault="003B7A9E" w:rsidP="000C4585">
      <w:pPr>
        <w:pStyle w:val="1"/>
        <w:rPr>
          <w:rFonts w:ascii="Times New Roman" w:hAnsi="Times New Roman"/>
          <w:sz w:val="24"/>
          <w:szCs w:val="24"/>
        </w:rPr>
      </w:pPr>
    </w:p>
    <w:p w:rsidR="003B7A9E" w:rsidRPr="004A63E2" w:rsidRDefault="003B7A9E" w:rsidP="000C4585">
      <w:p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 w:rsidRPr="004A63E2">
        <w:rPr>
          <w:rFonts w:ascii="Times New Roman" w:hAnsi="Times New Roman"/>
          <w:b/>
          <w:sz w:val="28"/>
          <w:szCs w:val="28"/>
        </w:rPr>
        <w:t>Участники:</w:t>
      </w:r>
      <w:r w:rsidRPr="004A63E2">
        <w:rPr>
          <w:rFonts w:ascii="Times New Roman" w:hAnsi="Times New Roman"/>
          <w:sz w:val="28"/>
          <w:szCs w:val="28"/>
        </w:rPr>
        <w:t xml:space="preserve"> воспитатели дошкольных образовательных учреждений </w:t>
      </w:r>
      <w:r>
        <w:rPr>
          <w:rFonts w:ascii="Times New Roman" w:hAnsi="Times New Roman"/>
          <w:sz w:val="28"/>
          <w:szCs w:val="28"/>
        </w:rPr>
        <w:t>города Рубцо</w:t>
      </w:r>
      <w:r w:rsidRPr="004A63E2">
        <w:rPr>
          <w:rFonts w:ascii="Times New Roman" w:hAnsi="Times New Roman"/>
          <w:sz w:val="28"/>
          <w:szCs w:val="28"/>
        </w:rPr>
        <w:t>вска.</w:t>
      </w:r>
    </w:p>
    <w:p w:rsidR="003B7A9E" w:rsidRPr="00645E98" w:rsidRDefault="003B7A9E" w:rsidP="00645E98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4253"/>
        <w:gridCol w:w="1275"/>
        <w:gridCol w:w="1134"/>
        <w:gridCol w:w="1701"/>
        <w:gridCol w:w="958"/>
      </w:tblGrid>
      <w:tr w:rsidR="003B7A9E" w:rsidRPr="0002091A" w:rsidTr="00CF5D8B">
        <w:tc>
          <w:tcPr>
            <w:tcW w:w="568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2091A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4253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2091A">
              <w:rPr>
                <w:rFonts w:ascii="Times New Roman" w:hAnsi="Times New Roman"/>
                <w:b/>
              </w:rPr>
              <w:t>Содержание деятельности</w:t>
            </w:r>
          </w:p>
        </w:tc>
        <w:tc>
          <w:tcPr>
            <w:tcW w:w="1275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2091A">
              <w:rPr>
                <w:rFonts w:ascii="Times New Roman" w:hAnsi="Times New Roman"/>
                <w:b/>
              </w:rPr>
              <w:t>Сроки проведения</w:t>
            </w:r>
          </w:p>
        </w:tc>
        <w:tc>
          <w:tcPr>
            <w:tcW w:w="1134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2091A">
              <w:rPr>
                <w:rFonts w:ascii="Times New Roman" w:hAnsi="Times New Roman"/>
                <w:b/>
              </w:rPr>
              <w:t>Место</w:t>
            </w: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2091A">
              <w:rPr>
                <w:rFonts w:ascii="Times New Roman" w:hAnsi="Times New Roman"/>
                <w:b/>
              </w:rPr>
              <w:t>прове</w:t>
            </w: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2091A">
              <w:rPr>
                <w:rFonts w:ascii="Times New Roman" w:hAnsi="Times New Roman"/>
                <w:b/>
              </w:rPr>
              <w:t>дения</w:t>
            </w:r>
          </w:p>
        </w:tc>
        <w:tc>
          <w:tcPr>
            <w:tcW w:w="1701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2091A">
              <w:rPr>
                <w:rFonts w:ascii="Times New Roman" w:hAnsi="Times New Roman"/>
                <w:b/>
              </w:rPr>
              <w:t>Ответственный</w:t>
            </w: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58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2091A">
              <w:rPr>
                <w:rFonts w:ascii="Times New Roman" w:hAnsi="Times New Roman"/>
                <w:b/>
              </w:rPr>
              <w:t>Корректировка</w:t>
            </w:r>
          </w:p>
        </w:tc>
      </w:tr>
      <w:tr w:rsidR="003B7A9E" w:rsidRPr="0002091A" w:rsidTr="009A0ACA">
        <w:tc>
          <w:tcPr>
            <w:tcW w:w="9889" w:type="dxa"/>
            <w:gridSpan w:val="6"/>
          </w:tcPr>
          <w:p w:rsidR="003B7A9E" w:rsidRPr="0002091A" w:rsidRDefault="003B7A9E" w:rsidP="00645E9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091A">
              <w:rPr>
                <w:rFonts w:ascii="Times New Roman" w:hAnsi="Times New Roman"/>
                <w:b/>
              </w:rPr>
              <w:t>Блок 1. Организационно-методическая работа</w:t>
            </w:r>
          </w:p>
        </w:tc>
      </w:tr>
      <w:tr w:rsidR="003B7A9E" w:rsidRPr="0002091A" w:rsidTr="009A0ACA">
        <w:tc>
          <w:tcPr>
            <w:tcW w:w="568" w:type="dxa"/>
          </w:tcPr>
          <w:p w:rsidR="003B7A9E" w:rsidRPr="0002091A" w:rsidRDefault="003B7A9E" w:rsidP="00645E98">
            <w:pPr>
              <w:spacing w:after="0" w:line="240" w:lineRule="auto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9321" w:type="dxa"/>
            <w:gridSpan w:val="5"/>
          </w:tcPr>
          <w:p w:rsidR="003B7A9E" w:rsidRPr="0002091A" w:rsidRDefault="003B7A9E" w:rsidP="00645E9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091A">
              <w:rPr>
                <w:rFonts w:ascii="Times New Roman" w:hAnsi="Times New Roman"/>
                <w:b/>
              </w:rPr>
              <w:t>Примерная тематика заседаний МО</w:t>
            </w:r>
          </w:p>
        </w:tc>
      </w:tr>
      <w:tr w:rsidR="003B7A9E" w:rsidRPr="0002091A" w:rsidTr="009A0ACA">
        <w:tc>
          <w:tcPr>
            <w:tcW w:w="568" w:type="dxa"/>
          </w:tcPr>
          <w:p w:rsidR="003B7A9E" w:rsidRPr="0002091A" w:rsidRDefault="003B7A9E" w:rsidP="00645E98">
            <w:pPr>
              <w:numPr>
                <w:ilvl w:val="0"/>
                <w:numId w:val="2"/>
              </w:numPr>
              <w:spacing w:after="0" w:line="240" w:lineRule="auto"/>
              <w:ind w:left="644"/>
              <w:rPr>
                <w:rFonts w:ascii="Times New Roman" w:hAnsi="Times New Roman"/>
                <w:b/>
              </w:rPr>
            </w:pPr>
          </w:p>
        </w:tc>
        <w:tc>
          <w:tcPr>
            <w:tcW w:w="4253" w:type="dxa"/>
          </w:tcPr>
          <w:p w:rsidR="003B7A9E" w:rsidRPr="0002091A" w:rsidRDefault="003B7A9E" w:rsidP="00645E98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02091A">
              <w:rPr>
                <w:rFonts w:ascii="Times New Roman" w:hAnsi="Times New Roman"/>
                <w:b/>
              </w:rPr>
              <w:t xml:space="preserve">  Заседание метод. объединения №1</w:t>
            </w:r>
          </w:p>
          <w:p w:rsidR="003B7A9E" w:rsidRPr="0002091A" w:rsidRDefault="003B7A9E" w:rsidP="00645E9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3B7A9E" w:rsidRPr="00645E98" w:rsidRDefault="003B7A9E" w:rsidP="00645E98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645E98">
              <w:rPr>
                <w:rFonts w:ascii="Times New Roman" w:hAnsi="Times New Roman"/>
                <w:b/>
                <w:sz w:val="24"/>
                <w:szCs w:val="24"/>
              </w:rPr>
              <w:t xml:space="preserve">Информационное совещание воспитателей </w:t>
            </w:r>
          </w:p>
          <w:p w:rsidR="003B7A9E" w:rsidRPr="00645E98" w:rsidRDefault="003B7A9E" w:rsidP="00645E98">
            <w:pPr>
              <w:pStyle w:val="NoSpacing"/>
              <w:tabs>
                <w:tab w:val="left" w:pos="325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B7A9E" w:rsidRPr="00B731D2" w:rsidRDefault="003B7A9E" w:rsidP="00645E98">
            <w:pPr>
              <w:pStyle w:val="NoSpacing"/>
              <w:tabs>
                <w:tab w:val="left" w:pos="325"/>
              </w:tabs>
              <w:rPr>
                <w:rFonts w:ascii="Times New Roman" w:hAnsi="Times New Roman"/>
                <w:sz w:val="24"/>
                <w:szCs w:val="24"/>
              </w:rPr>
            </w:pPr>
            <w:r w:rsidRPr="00645E98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Деловая игра </w:t>
            </w:r>
            <w:r w:rsidRPr="00B731D2">
              <w:rPr>
                <w:rFonts w:ascii="Times New Roman" w:hAnsi="Times New Roman"/>
                <w:color w:val="000000"/>
                <w:sz w:val="24"/>
                <w:szCs w:val="24"/>
              </w:rPr>
              <w:t>«Осваиваем ФГОС ДО</w:t>
            </w:r>
            <w:r w:rsidRPr="00B731D2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(Построение предметно-пространственной среды в соответствии с ФГОС, консультация "Обогащение предметно-развивающей среды в соответствии с ФГОС ДО", инновационные технологии в группах раннего возраста)</w:t>
            </w:r>
          </w:p>
          <w:p w:rsidR="003B7A9E" w:rsidRPr="00F340B3" w:rsidRDefault="003B7A9E" w:rsidP="00B731D2">
            <w:pPr>
              <w:pStyle w:val="2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F340B3">
              <w:rPr>
                <w:rFonts w:ascii="Times New Roman" w:hAnsi="Times New Roman"/>
                <w:sz w:val="24"/>
                <w:szCs w:val="24"/>
              </w:rPr>
              <w:t>Адаптация детей к ДОУ в условиях ФГОС. Распределение обязанностей между воспитателем и младшим воспитателем.</w:t>
            </w:r>
          </w:p>
          <w:p w:rsidR="003B7A9E" w:rsidRPr="00F340B3" w:rsidRDefault="003B7A9E" w:rsidP="00B731D2">
            <w:pPr>
              <w:pStyle w:val="2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340B3">
              <w:rPr>
                <w:rFonts w:ascii="Times New Roman" w:hAnsi="Times New Roman"/>
                <w:sz w:val="24"/>
                <w:szCs w:val="24"/>
              </w:rPr>
              <w:t>- Анкетирование педагогов «Организация работы с детьми раннего возраста»</w:t>
            </w:r>
          </w:p>
          <w:p w:rsidR="003B7A9E" w:rsidRPr="00B731D2" w:rsidRDefault="003B7A9E" w:rsidP="00B731D2">
            <w:pPr>
              <w:jc w:val="both"/>
            </w:pPr>
            <w:r>
              <w:t>-</w:t>
            </w:r>
            <w:r w:rsidRPr="00B731D2">
              <w:rPr>
                <w:rFonts w:ascii="Times New Roman" w:hAnsi="Times New Roman"/>
                <w:sz w:val="24"/>
                <w:szCs w:val="24"/>
              </w:rPr>
              <w:t>Развитие компетенций педагогов в использовании наиболее рациональных методов и приемов воспитания и развития детей раннего возраста.</w:t>
            </w:r>
          </w:p>
          <w:p w:rsidR="003B7A9E" w:rsidRPr="00645E98" w:rsidRDefault="003B7A9E" w:rsidP="00645E98">
            <w:pPr>
              <w:pStyle w:val="NoSpacing"/>
              <w:tabs>
                <w:tab w:val="left" w:pos="32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645E98">
              <w:rPr>
                <w:rFonts w:ascii="Times New Roman" w:hAnsi="Times New Roman"/>
                <w:sz w:val="24"/>
                <w:szCs w:val="24"/>
              </w:rPr>
              <w:t>.</w:t>
            </w:r>
            <w:r w:rsidRPr="00645E98">
              <w:rPr>
                <w:rFonts w:ascii="Times New Roman" w:hAnsi="Times New Roman"/>
                <w:sz w:val="24"/>
                <w:szCs w:val="24"/>
              </w:rPr>
              <w:tab/>
              <w:t>Обсуждение плана работы МО на 2015 - 2016 учебный год.</w:t>
            </w:r>
          </w:p>
          <w:p w:rsidR="003B7A9E" w:rsidRPr="00645E98" w:rsidRDefault="003B7A9E" w:rsidP="00645E98">
            <w:pPr>
              <w:pStyle w:val="NoSpacing"/>
              <w:tabs>
                <w:tab w:val="left" w:pos="32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7A9E" w:rsidRPr="00645E98" w:rsidRDefault="003B7A9E" w:rsidP="00645E98">
            <w:pPr>
              <w:pStyle w:val="NoSpacing"/>
              <w:tabs>
                <w:tab w:val="left" w:pos="32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E98">
              <w:rPr>
                <w:rFonts w:ascii="Times New Roman" w:hAnsi="Times New Roman"/>
                <w:sz w:val="24"/>
                <w:szCs w:val="24"/>
              </w:rPr>
              <w:t>.</w:t>
            </w:r>
            <w:r w:rsidRPr="00645E98">
              <w:rPr>
                <w:rFonts w:ascii="Times New Roman" w:hAnsi="Times New Roman"/>
                <w:sz w:val="24"/>
                <w:szCs w:val="24"/>
              </w:rPr>
              <w:tab/>
              <w:t>Обсуждение  графика открытых просмотров на 2015 -2016 учебный год.</w:t>
            </w:r>
          </w:p>
        </w:tc>
        <w:tc>
          <w:tcPr>
            <w:tcW w:w="1275" w:type="dxa"/>
          </w:tcPr>
          <w:p w:rsidR="003B7A9E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26</w:t>
            </w:r>
            <w:r w:rsidRPr="0002091A">
              <w:rPr>
                <w:rFonts w:ascii="Times New Roman" w:hAnsi="Times New Roman"/>
              </w:rPr>
              <w:t xml:space="preserve"> августа  2015г.</w:t>
            </w: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13.30</w:t>
            </w:r>
          </w:p>
        </w:tc>
        <w:tc>
          <w:tcPr>
            <w:tcW w:w="1134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д/с № 7</w:t>
            </w: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д/с № </w:t>
            </w:r>
            <w:r w:rsidRPr="0002091A">
              <w:rPr>
                <w:rFonts w:ascii="Times New Roman" w:hAnsi="Times New Roman"/>
              </w:rPr>
              <w:t>7</w:t>
            </w:r>
          </w:p>
          <w:p w:rsidR="003B7A9E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д/с № </w:t>
            </w:r>
            <w:r w:rsidRPr="0002091A">
              <w:rPr>
                <w:rFonts w:ascii="Times New Roman" w:hAnsi="Times New Roman"/>
              </w:rPr>
              <w:t>7</w:t>
            </w:r>
          </w:p>
          <w:p w:rsidR="003B7A9E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д/с № </w:t>
            </w:r>
            <w:r w:rsidRPr="0002091A">
              <w:rPr>
                <w:rFonts w:ascii="Times New Roman" w:hAnsi="Times New Roman"/>
              </w:rPr>
              <w:t>7</w:t>
            </w:r>
          </w:p>
        </w:tc>
        <w:tc>
          <w:tcPr>
            <w:tcW w:w="1701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Куликова  Л.М</w:t>
            </w:r>
            <w:r w:rsidRPr="0002091A">
              <w:rPr>
                <w:rFonts w:ascii="Times New Roman" w:hAnsi="Times New Roman"/>
              </w:rPr>
              <w:t>., зам. зав. по ВМР</w:t>
            </w: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Default="003B7A9E" w:rsidP="00B731D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Куликова  Л.М</w:t>
            </w:r>
            <w:r w:rsidRPr="0002091A">
              <w:rPr>
                <w:rFonts w:ascii="Times New Roman" w:hAnsi="Times New Roman"/>
              </w:rPr>
              <w:t>., зам. зав. по ВМР</w:t>
            </w:r>
          </w:p>
          <w:p w:rsidR="003B7A9E" w:rsidRDefault="003B7A9E" w:rsidP="00B731D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Pr="0002091A" w:rsidRDefault="003B7A9E" w:rsidP="00011C7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Куликова  Л.М</w:t>
            </w:r>
            <w:r w:rsidRPr="0002091A">
              <w:rPr>
                <w:rFonts w:ascii="Times New Roman" w:hAnsi="Times New Roman"/>
              </w:rPr>
              <w:t>., зам. зав. по ВМР</w:t>
            </w:r>
          </w:p>
          <w:p w:rsidR="003B7A9E" w:rsidRDefault="003B7A9E" w:rsidP="00B731D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Pr="0002091A" w:rsidRDefault="003B7A9E" w:rsidP="00B731D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Pr="0002091A" w:rsidRDefault="003B7A9E" w:rsidP="00011C7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Куликова  Л.М</w:t>
            </w:r>
            <w:r w:rsidRPr="0002091A">
              <w:rPr>
                <w:rFonts w:ascii="Times New Roman" w:hAnsi="Times New Roman"/>
              </w:rPr>
              <w:t>., зам. зав. по ВМР</w:t>
            </w:r>
          </w:p>
          <w:p w:rsidR="003B7A9E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Воспитатели</w:t>
            </w:r>
          </w:p>
          <w:p w:rsidR="003B7A9E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ДОУ</w:t>
            </w:r>
          </w:p>
          <w:p w:rsidR="003B7A9E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Pr="0002091A" w:rsidRDefault="003B7A9E" w:rsidP="00011C72">
            <w:pPr>
              <w:spacing w:after="0" w:line="240" w:lineRule="auto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Воспитатели</w:t>
            </w:r>
          </w:p>
          <w:p w:rsidR="003B7A9E" w:rsidRPr="0002091A" w:rsidRDefault="003B7A9E" w:rsidP="00011C72">
            <w:pPr>
              <w:spacing w:after="0" w:line="240" w:lineRule="auto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ДОУ</w:t>
            </w:r>
          </w:p>
        </w:tc>
        <w:tc>
          <w:tcPr>
            <w:tcW w:w="958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3B7A9E" w:rsidRPr="0002091A" w:rsidTr="009A0ACA">
        <w:tc>
          <w:tcPr>
            <w:tcW w:w="568" w:type="dxa"/>
          </w:tcPr>
          <w:p w:rsidR="003B7A9E" w:rsidRPr="0002091A" w:rsidRDefault="003B7A9E" w:rsidP="00645E98">
            <w:pPr>
              <w:numPr>
                <w:ilvl w:val="0"/>
                <w:numId w:val="2"/>
              </w:numPr>
              <w:spacing w:after="0" w:line="240" w:lineRule="auto"/>
              <w:ind w:left="644"/>
              <w:rPr>
                <w:rFonts w:ascii="Times New Roman" w:hAnsi="Times New Roman"/>
                <w:b/>
              </w:rPr>
            </w:pPr>
          </w:p>
        </w:tc>
        <w:tc>
          <w:tcPr>
            <w:tcW w:w="4253" w:type="dxa"/>
          </w:tcPr>
          <w:p w:rsidR="003B7A9E" w:rsidRPr="0002091A" w:rsidRDefault="003B7A9E" w:rsidP="00645E98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02091A">
              <w:rPr>
                <w:rFonts w:ascii="Times New Roman" w:hAnsi="Times New Roman"/>
                <w:b/>
              </w:rPr>
              <w:t xml:space="preserve">Заседание метод. объединения  № 2 </w:t>
            </w:r>
          </w:p>
          <w:p w:rsidR="003B7A9E" w:rsidRPr="0002091A" w:rsidRDefault="003B7A9E" w:rsidP="00645E9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3B7A9E" w:rsidRDefault="003B7A9E" w:rsidP="00011C72">
            <w:pPr>
              <w:pStyle w:val="2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C72">
              <w:rPr>
                <w:rFonts w:ascii="Times New Roman" w:hAnsi="Times New Roman"/>
                <w:b/>
                <w:sz w:val="24"/>
                <w:szCs w:val="24"/>
              </w:rPr>
              <w:t>Тема: «Речевое развитие детей раннего возраста с ФГОС»</w:t>
            </w:r>
          </w:p>
          <w:p w:rsidR="003B7A9E" w:rsidRPr="00011C72" w:rsidRDefault="003B7A9E" w:rsidP="00011C72">
            <w:pPr>
              <w:pStyle w:val="2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B7A9E" w:rsidRPr="00F340B3" w:rsidRDefault="003B7A9E" w:rsidP="00011C72">
            <w:pPr>
              <w:pStyle w:val="2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F340B3">
              <w:rPr>
                <w:rFonts w:ascii="Times New Roman" w:hAnsi="Times New Roman"/>
                <w:sz w:val="24"/>
                <w:szCs w:val="24"/>
              </w:rPr>
              <w:t>Игры и упражнения по развитию речи</w:t>
            </w:r>
          </w:p>
          <w:p w:rsidR="003B7A9E" w:rsidRPr="00F340B3" w:rsidRDefault="003B7A9E" w:rsidP="00011C72">
            <w:pPr>
              <w:pStyle w:val="2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340B3">
              <w:rPr>
                <w:rFonts w:ascii="Times New Roman" w:hAnsi="Times New Roman"/>
                <w:sz w:val="24"/>
                <w:szCs w:val="24"/>
              </w:rPr>
              <w:t xml:space="preserve">-просмотр занятия </w:t>
            </w:r>
          </w:p>
          <w:p w:rsidR="003B7A9E" w:rsidRPr="00F340B3" w:rsidRDefault="003B7A9E" w:rsidP="00011C72">
            <w:pPr>
              <w:pStyle w:val="2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340B3">
              <w:rPr>
                <w:rFonts w:ascii="Times New Roman" w:hAnsi="Times New Roman"/>
                <w:sz w:val="24"/>
                <w:szCs w:val="24"/>
              </w:rPr>
              <w:t>-выставка литературы и пособий, игр, упражнений.</w:t>
            </w:r>
          </w:p>
          <w:p w:rsidR="003B7A9E" w:rsidRPr="00011C72" w:rsidRDefault="003B7A9E" w:rsidP="00011C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1C72">
              <w:rPr>
                <w:rFonts w:ascii="Times New Roman" w:hAnsi="Times New Roman"/>
                <w:sz w:val="24"/>
                <w:szCs w:val="24"/>
              </w:rPr>
              <w:t>-конспекты НОД.</w:t>
            </w:r>
          </w:p>
          <w:p w:rsidR="003B7A9E" w:rsidRDefault="003B7A9E" w:rsidP="00672C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1C72">
              <w:rPr>
                <w:rFonts w:ascii="Times New Roman" w:hAnsi="Times New Roman"/>
                <w:sz w:val="24"/>
                <w:szCs w:val="24"/>
              </w:rPr>
              <w:t xml:space="preserve">- Презентация опыта работы </w:t>
            </w:r>
          </w:p>
          <w:p w:rsidR="003B7A9E" w:rsidRDefault="003B7A9E" w:rsidP="00672C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7A9E" w:rsidRDefault="003B7A9E" w:rsidP="00672C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7A9E" w:rsidRPr="0002091A" w:rsidRDefault="003B7A9E" w:rsidP="00672C7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  <w:b/>
              </w:rPr>
              <w:t>Подготовка:</w:t>
            </w:r>
          </w:p>
          <w:p w:rsidR="003B7A9E" w:rsidRPr="0002091A" w:rsidRDefault="003B7A9E" w:rsidP="00672C7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Составление конспекта занятия</w:t>
            </w:r>
          </w:p>
          <w:p w:rsidR="003B7A9E" w:rsidRPr="00672C71" w:rsidRDefault="003B7A9E" w:rsidP="00672C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091A">
              <w:rPr>
                <w:rFonts w:ascii="Times New Roman" w:hAnsi="Times New Roman"/>
              </w:rPr>
              <w:t>Изучение методической литературы</w:t>
            </w:r>
          </w:p>
        </w:tc>
        <w:tc>
          <w:tcPr>
            <w:tcW w:w="1275" w:type="dxa"/>
          </w:tcPr>
          <w:p w:rsidR="003B7A9E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24.11</w:t>
            </w:r>
            <w:r w:rsidRPr="0002091A">
              <w:rPr>
                <w:rFonts w:ascii="Times New Roman" w:hAnsi="Times New Roman"/>
              </w:rPr>
              <w:t>.15г.</w:t>
            </w: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9.30</w:t>
            </w:r>
          </w:p>
        </w:tc>
        <w:tc>
          <w:tcPr>
            <w:tcW w:w="1134" w:type="dxa"/>
          </w:tcPr>
          <w:p w:rsidR="003B7A9E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 xml:space="preserve">д/с № </w:t>
            </w:r>
            <w:r>
              <w:rPr>
                <w:rFonts w:ascii="Times New Roman" w:hAnsi="Times New Roman"/>
              </w:rPr>
              <w:t>57</w:t>
            </w:r>
          </w:p>
          <w:p w:rsidR="003B7A9E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3B7A9E" w:rsidRDefault="003B7A9E" w:rsidP="00011C7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Default="003B7A9E" w:rsidP="00CE716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Бурдочкина М.А</w:t>
            </w:r>
            <w:r w:rsidRPr="0002091A">
              <w:rPr>
                <w:rFonts w:ascii="Times New Roman" w:hAnsi="Times New Roman"/>
              </w:rPr>
              <w:t>., зам. зав. по ВМР</w:t>
            </w:r>
            <w:r>
              <w:rPr>
                <w:rFonts w:ascii="Times New Roman" w:hAnsi="Times New Roman"/>
              </w:rPr>
              <w:t xml:space="preserve"> д/с№45</w:t>
            </w:r>
          </w:p>
          <w:p w:rsidR="003B7A9E" w:rsidRPr="0002091A" w:rsidRDefault="003B7A9E" w:rsidP="00CE716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Pr="0002091A" w:rsidRDefault="003B7A9E" w:rsidP="00011C7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Быстрянцева Е.В., зам.зав.ВМР</w:t>
            </w: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57д/с</w:t>
            </w: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 w:rsidRPr="00011C72">
              <w:rPr>
                <w:rFonts w:ascii="Times New Roman" w:hAnsi="Times New Roman"/>
                <w:sz w:val="24"/>
                <w:szCs w:val="24"/>
              </w:rPr>
              <w:t>Петренко И.А., Кузнецова И.А. 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воспитатели </w:t>
            </w:r>
            <w:r w:rsidRPr="00011C72">
              <w:rPr>
                <w:rFonts w:ascii="Times New Roman" w:hAnsi="Times New Roman"/>
                <w:sz w:val="24"/>
                <w:szCs w:val="24"/>
              </w:rPr>
              <w:t>31 д/с</w:t>
            </w:r>
          </w:p>
          <w:p w:rsidR="003B7A9E" w:rsidRPr="0002091A" w:rsidRDefault="003B7A9E" w:rsidP="00672C7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58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3B7A9E" w:rsidRPr="0002091A" w:rsidTr="009A0ACA">
        <w:tc>
          <w:tcPr>
            <w:tcW w:w="568" w:type="dxa"/>
          </w:tcPr>
          <w:p w:rsidR="003B7A9E" w:rsidRPr="0002091A" w:rsidRDefault="003B7A9E" w:rsidP="00645E98">
            <w:pPr>
              <w:numPr>
                <w:ilvl w:val="0"/>
                <w:numId w:val="2"/>
              </w:numPr>
              <w:spacing w:after="0" w:line="240" w:lineRule="auto"/>
              <w:ind w:left="644"/>
              <w:rPr>
                <w:rFonts w:ascii="Times New Roman" w:hAnsi="Times New Roman"/>
                <w:b/>
              </w:rPr>
            </w:pPr>
          </w:p>
        </w:tc>
        <w:tc>
          <w:tcPr>
            <w:tcW w:w="4253" w:type="dxa"/>
          </w:tcPr>
          <w:p w:rsidR="003B7A9E" w:rsidRPr="0002091A" w:rsidRDefault="003B7A9E" w:rsidP="00645E98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02091A">
              <w:rPr>
                <w:rFonts w:ascii="Times New Roman" w:hAnsi="Times New Roman"/>
                <w:b/>
              </w:rPr>
              <w:t>Заседание метод. объединения № 3</w:t>
            </w:r>
          </w:p>
          <w:p w:rsidR="003B7A9E" w:rsidRPr="0002091A" w:rsidRDefault="003B7A9E" w:rsidP="00645E9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3B7A9E" w:rsidRPr="00F340B3" w:rsidRDefault="003B7A9E" w:rsidP="00FB63B7">
            <w:pPr>
              <w:pStyle w:val="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3. </w:t>
            </w:r>
            <w:r w:rsidRPr="00F340B3">
              <w:rPr>
                <w:rFonts w:ascii="Times New Roman" w:hAnsi="Times New Roman"/>
                <w:sz w:val="24"/>
                <w:szCs w:val="24"/>
              </w:rPr>
              <w:t>Тема: Развитие познавательных способностей детей раннего возраста в условиях ФГОС. (из опыта работы воспитателя Тодосильчук Т.В.)</w:t>
            </w:r>
          </w:p>
          <w:p w:rsidR="003B7A9E" w:rsidRPr="00CF5D8B" w:rsidRDefault="003B7A9E" w:rsidP="00FB63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FB63B7">
              <w:rPr>
                <w:rFonts w:ascii="Times New Roman" w:hAnsi="Times New Roman"/>
                <w:sz w:val="24"/>
                <w:szCs w:val="24"/>
              </w:rPr>
              <w:t xml:space="preserve">Обмен опытом по воспитанию и развитию детей раннего возраста «Опыт реализации ФГОС в ДОУ с детьми раннего дошкольного возраста» развитие представлений педагогов о путях реализации федеральных государственных образовательных стандартов дошкольного образования;  оказание </w:t>
            </w:r>
            <w:r w:rsidRPr="00CF5D8B">
              <w:rPr>
                <w:rFonts w:ascii="Times New Roman" w:hAnsi="Times New Roman"/>
                <w:sz w:val="24"/>
                <w:szCs w:val="24"/>
              </w:rPr>
              <w:t>методической помощи педагогам в вопросах проектирования вариативной части ООП ДОУ.</w:t>
            </w:r>
          </w:p>
          <w:p w:rsidR="003B7A9E" w:rsidRPr="0002091A" w:rsidRDefault="003B7A9E" w:rsidP="00645E9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  <w:b/>
              </w:rPr>
              <w:t>Подготовка:</w:t>
            </w:r>
          </w:p>
          <w:p w:rsidR="003B7A9E" w:rsidRPr="0002091A" w:rsidRDefault="003B7A9E" w:rsidP="00645E9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Изучение литературы по теме.</w:t>
            </w:r>
          </w:p>
          <w:p w:rsidR="003B7A9E" w:rsidRPr="0002091A" w:rsidRDefault="003B7A9E" w:rsidP="00645E9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Подготовка открытого мероприятия с детьми</w:t>
            </w:r>
          </w:p>
          <w:p w:rsidR="003B7A9E" w:rsidRPr="0002091A" w:rsidRDefault="003B7A9E" w:rsidP="00645E9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Оформление слайдовой презентации</w:t>
            </w:r>
          </w:p>
        </w:tc>
        <w:tc>
          <w:tcPr>
            <w:tcW w:w="1275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Февраль 2016г.</w:t>
            </w:r>
          </w:p>
        </w:tc>
        <w:tc>
          <w:tcPr>
            <w:tcW w:w="1134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д/с № 53</w:t>
            </w: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Pr="0002091A" w:rsidRDefault="003B7A9E" w:rsidP="004A695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3B7A9E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Куликова Л.М. зам.зав.ВМР</w:t>
            </w:r>
          </w:p>
          <w:p w:rsidR="003B7A9E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Бурдочкина М.А.  зам.зав.ВМР</w:t>
            </w: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Пяткова О.С. зам.зав.ВМР</w:t>
            </w: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58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3B7A9E" w:rsidRPr="0002091A" w:rsidTr="009A0ACA">
        <w:tc>
          <w:tcPr>
            <w:tcW w:w="568" w:type="dxa"/>
          </w:tcPr>
          <w:p w:rsidR="003B7A9E" w:rsidRPr="0002091A" w:rsidRDefault="003B7A9E" w:rsidP="00645E98">
            <w:pPr>
              <w:numPr>
                <w:ilvl w:val="0"/>
                <w:numId w:val="2"/>
              </w:numPr>
              <w:spacing w:after="0" w:line="240" w:lineRule="auto"/>
              <w:ind w:left="644"/>
              <w:rPr>
                <w:rFonts w:ascii="Times New Roman" w:hAnsi="Times New Roman"/>
                <w:b/>
              </w:rPr>
            </w:pPr>
          </w:p>
        </w:tc>
        <w:tc>
          <w:tcPr>
            <w:tcW w:w="4253" w:type="dxa"/>
          </w:tcPr>
          <w:p w:rsidR="003B7A9E" w:rsidRPr="0002091A" w:rsidRDefault="003B7A9E" w:rsidP="00645E98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02091A">
              <w:rPr>
                <w:rFonts w:ascii="Times New Roman" w:hAnsi="Times New Roman"/>
                <w:b/>
              </w:rPr>
              <w:t>Заседание метод. объединения № 4</w:t>
            </w:r>
          </w:p>
          <w:p w:rsidR="003B7A9E" w:rsidRPr="00645E98" w:rsidRDefault="003B7A9E" w:rsidP="00645E98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B7A9E" w:rsidRPr="00F340B3" w:rsidRDefault="003B7A9E" w:rsidP="00FB63B7">
            <w:pPr>
              <w:pStyle w:val="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. </w:t>
            </w:r>
            <w:r w:rsidRPr="00F340B3">
              <w:rPr>
                <w:rFonts w:ascii="Times New Roman" w:hAnsi="Times New Roman"/>
                <w:sz w:val="24"/>
                <w:szCs w:val="24"/>
              </w:rPr>
              <w:t>Тема: «Окружающая среда как фактор  речевого развития и воспитания детей раннего возраста»</w:t>
            </w:r>
          </w:p>
          <w:p w:rsidR="003B7A9E" w:rsidRPr="00F340B3" w:rsidRDefault="003B7A9E" w:rsidP="00FB63B7">
            <w:pPr>
              <w:pStyle w:val="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340B3">
              <w:rPr>
                <w:rFonts w:ascii="Times New Roman" w:hAnsi="Times New Roman"/>
                <w:sz w:val="24"/>
                <w:szCs w:val="24"/>
              </w:rPr>
              <w:t>Требование к предметно-развивающей среде для групп раннего дошкольного возраста.</w:t>
            </w:r>
          </w:p>
          <w:p w:rsidR="003B7A9E" w:rsidRPr="00FB63B7" w:rsidRDefault="003B7A9E" w:rsidP="00FB63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B63B7">
              <w:rPr>
                <w:rFonts w:ascii="Times New Roman" w:hAnsi="Times New Roman"/>
                <w:sz w:val="24"/>
                <w:szCs w:val="24"/>
              </w:rPr>
              <w:t>Презентация слайдов по  своему детскому саду.</w:t>
            </w:r>
          </w:p>
          <w:p w:rsidR="003B7A9E" w:rsidRPr="0002091A" w:rsidRDefault="003B7A9E" w:rsidP="00672C71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Апрель 2016г.</w:t>
            </w:r>
          </w:p>
        </w:tc>
        <w:tc>
          <w:tcPr>
            <w:tcW w:w="1134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д/с № 45</w:t>
            </w: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Pr="0002091A" w:rsidRDefault="003B7A9E" w:rsidP="00CF5D8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3B7A9E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Бурдочкина М.А. зам.зав.ВМР д/с№ 45</w:t>
            </w:r>
          </w:p>
          <w:p w:rsidR="003B7A9E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Воспитатели </w:t>
            </w:r>
          </w:p>
        </w:tc>
        <w:tc>
          <w:tcPr>
            <w:tcW w:w="958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3B7A9E" w:rsidRPr="0002091A" w:rsidTr="009A0ACA">
        <w:tc>
          <w:tcPr>
            <w:tcW w:w="568" w:type="dxa"/>
          </w:tcPr>
          <w:p w:rsidR="003B7A9E" w:rsidRPr="0002091A" w:rsidRDefault="003B7A9E" w:rsidP="00645E98">
            <w:pPr>
              <w:numPr>
                <w:ilvl w:val="0"/>
                <w:numId w:val="2"/>
              </w:numPr>
              <w:spacing w:after="0" w:line="240" w:lineRule="auto"/>
              <w:ind w:left="644"/>
              <w:rPr>
                <w:rFonts w:ascii="Times New Roman" w:hAnsi="Times New Roman"/>
                <w:b/>
              </w:rPr>
            </w:pPr>
          </w:p>
        </w:tc>
        <w:tc>
          <w:tcPr>
            <w:tcW w:w="4253" w:type="dxa"/>
          </w:tcPr>
          <w:p w:rsidR="003B7A9E" w:rsidRPr="0002091A" w:rsidRDefault="003B7A9E" w:rsidP="00645E98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02091A">
              <w:rPr>
                <w:rFonts w:ascii="Times New Roman" w:hAnsi="Times New Roman"/>
                <w:b/>
              </w:rPr>
              <w:t>Заседание метод. объединения № 4</w:t>
            </w:r>
          </w:p>
          <w:p w:rsidR="003B7A9E" w:rsidRPr="0002091A" w:rsidRDefault="003B7A9E" w:rsidP="00645E98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02091A">
              <w:rPr>
                <w:rFonts w:ascii="Times New Roman" w:hAnsi="Times New Roman"/>
                <w:b/>
              </w:rPr>
              <w:t>Круглый стол</w:t>
            </w:r>
          </w:p>
          <w:p w:rsidR="003B7A9E" w:rsidRPr="0002091A" w:rsidRDefault="003B7A9E" w:rsidP="00645E98">
            <w:pPr>
              <w:pStyle w:val="ListParagraph"/>
              <w:spacing w:after="0" w:line="240" w:lineRule="auto"/>
              <w:ind w:left="332"/>
              <w:rPr>
                <w:rFonts w:ascii="Times New Roman" w:hAnsi="Times New Roman"/>
              </w:rPr>
            </w:pPr>
          </w:p>
          <w:p w:rsidR="003B7A9E" w:rsidRPr="0002091A" w:rsidRDefault="003B7A9E" w:rsidP="00645E98">
            <w:pPr>
              <w:spacing w:after="0" w:line="240" w:lineRule="auto"/>
              <w:ind w:left="360"/>
              <w:rPr>
                <w:rFonts w:ascii="Times New Roman" w:hAnsi="Times New Roman"/>
                <w:b/>
              </w:rPr>
            </w:pPr>
            <w:r w:rsidRPr="0002091A">
              <w:rPr>
                <w:rFonts w:ascii="Times New Roman" w:hAnsi="Times New Roman"/>
              </w:rPr>
              <w:t xml:space="preserve">1. Подведение итогов работы МО за 2015-2016 учебный год. </w:t>
            </w:r>
          </w:p>
          <w:p w:rsidR="003B7A9E" w:rsidRPr="0002091A" w:rsidRDefault="003B7A9E" w:rsidP="00645E98">
            <w:pPr>
              <w:pStyle w:val="ListParagraph"/>
              <w:spacing w:after="0" w:line="240" w:lineRule="auto"/>
              <w:ind w:left="332"/>
              <w:rPr>
                <w:rFonts w:ascii="Times New Roman" w:hAnsi="Times New Roman"/>
                <w:b/>
              </w:rPr>
            </w:pPr>
          </w:p>
          <w:p w:rsidR="003B7A9E" w:rsidRPr="0002091A" w:rsidRDefault="003B7A9E" w:rsidP="00645E98">
            <w:pPr>
              <w:spacing w:after="0" w:line="240" w:lineRule="auto"/>
              <w:ind w:left="360"/>
              <w:rPr>
                <w:rFonts w:ascii="Times New Roman" w:hAnsi="Times New Roman"/>
              </w:rPr>
            </w:pPr>
          </w:p>
          <w:p w:rsidR="003B7A9E" w:rsidRPr="0002091A" w:rsidRDefault="003B7A9E" w:rsidP="004A63E2">
            <w:pPr>
              <w:spacing w:after="0" w:line="240" w:lineRule="auto"/>
              <w:ind w:left="360"/>
              <w:rPr>
                <w:rFonts w:ascii="Times New Roman" w:hAnsi="Times New Roman"/>
                <w:b/>
              </w:rPr>
            </w:pPr>
            <w:r w:rsidRPr="0002091A">
              <w:rPr>
                <w:rFonts w:ascii="Times New Roman" w:hAnsi="Times New Roman"/>
              </w:rPr>
              <w:t xml:space="preserve">2. Анкетирование. </w:t>
            </w:r>
          </w:p>
          <w:p w:rsidR="003B7A9E" w:rsidRPr="0002091A" w:rsidRDefault="003B7A9E" w:rsidP="004A63E2">
            <w:pPr>
              <w:spacing w:after="0" w:line="240" w:lineRule="auto"/>
              <w:ind w:left="360"/>
              <w:rPr>
                <w:rFonts w:ascii="Times New Roman" w:hAnsi="Times New Roman"/>
                <w:b/>
              </w:rPr>
            </w:pPr>
            <w:r w:rsidRPr="0002091A">
              <w:rPr>
                <w:rFonts w:ascii="Times New Roman" w:hAnsi="Times New Roman"/>
              </w:rPr>
              <w:t>3. Перспективы и направления работы МО на 2016- 2017 учебный год.</w:t>
            </w:r>
          </w:p>
          <w:p w:rsidR="003B7A9E" w:rsidRPr="0002091A" w:rsidRDefault="003B7A9E" w:rsidP="00645E98">
            <w:pPr>
              <w:spacing w:after="0" w:line="240" w:lineRule="auto"/>
              <w:ind w:left="360"/>
              <w:rPr>
                <w:rFonts w:ascii="Times New Roman" w:hAnsi="Times New Roman"/>
                <w:b/>
              </w:rPr>
            </w:pPr>
            <w:r w:rsidRPr="0002091A">
              <w:rPr>
                <w:rFonts w:ascii="Times New Roman" w:hAnsi="Times New Roman"/>
              </w:rPr>
              <w:t xml:space="preserve">4. Обзор новинок периодической и методической литературы. </w:t>
            </w:r>
          </w:p>
        </w:tc>
        <w:tc>
          <w:tcPr>
            <w:tcW w:w="1275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Май 2016г.</w:t>
            </w:r>
          </w:p>
        </w:tc>
        <w:tc>
          <w:tcPr>
            <w:tcW w:w="1134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д/с № 7</w:t>
            </w: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Pr="0002091A" w:rsidRDefault="003B7A9E" w:rsidP="00F74AE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Default="003B7A9E" w:rsidP="00F74AE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Куликова Л.М. зам.зав.ВМР</w:t>
            </w:r>
          </w:p>
          <w:p w:rsidR="003B7A9E" w:rsidRDefault="003B7A9E" w:rsidP="00F74AEB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Pr="0002091A" w:rsidRDefault="003B7A9E" w:rsidP="00F74AE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Бурдочкина М.А.  зам.зав.ВМР</w:t>
            </w: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B7A9E" w:rsidRPr="0002091A" w:rsidRDefault="003B7A9E" w:rsidP="00FB63B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58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3B7A9E" w:rsidRPr="0002091A" w:rsidTr="009A0ACA">
        <w:tc>
          <w:tcPr>
            <w:tcW w:w="9889" w:type="dxa"/>
            <w:gridSpan w:val="6"/>
          </w:tcPr>
          <w:p w:rsidR="003B7A9E" w:rsidRPr="0002091A" w:rsidRDefault="003B7A9E" w:rsidP="00645E9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091A">
              <w:rPr>
                <w:rFonts w:ascii="Times New Roman" w:hAnsi="Times New Roman"/>
                <w:b/>
              </w:rPr>
              <w:t>Блок 2. Информационно-методическое сопровождение непрерывного образования педагогов</w:t>
            </w:r>
          </w:p>
        </w:tc>
      </w:tr>
      <w:tr w:rsidR="003B7A9E" w:rsidRPr="0002091A" w:rsidTr="009A0ACA">
        <w:tc>
          <w:tcPr>
            <w:tcW w:w="568" w:type="dxa"/>
          </w:tcPr>
          <w:p w:rsidR="003B7A9E" w:rsidRPr="0002091A" w:rsidRDefault="003B7A9E" w:rsidP="00645E98">
            <w:pPr>
              <w:spacing w:after="0" w:line="240" w:lineRule="auto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4253" w:type="dxa"/>
          </w:tcPr>
          <w:p w:rsidR="003B7A9E" w:rsidRPr="0002091A" w:rsidRDefault="003B7A9E" w:rsidP="00FB63B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 xml:space="preserve">Планирование работы воспитателей  по </w:t>
            </w:r>
            <w:r>
              <w:rPr>
                <w:rFonts w:ascii="Times New Roman" w:hAnsi="Times New Roman"/>
              </w:rPr>
              <w:t>раннему возрасту</w:t>
            </w:r>
            <w:r w:rsidRPr="0002091A">
              <w:rPr>
                <w:rFonts w:ascii="Times New Roman" w:hAnsi="Times New Roman"/>
              </w:rPr>
              <w:t>; диссеминация передового опыта работы .</w:t>
            </w:r>
          </w:p>
        </w:tc>
        <w:tc>
          <w:tcPr>
            <w:tcW w:w="1275" w:type="dxa"/>
          </w:tcPr>
          <w:p w:rsidR="003B7A9E" w:rsidRPr="0002091A" w:rsidRDefault="003B7A9E" w:rsidP="00645E9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Август-сентябрь</w:t>
            </w:r>
          </w:p>
        </w:tc>
        <w:tc>
          <w:tcPr>
            <w:tcW w:w="1134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3B7A9E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Куликова Л.М.</w:t>
            </w: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Бурдочкина М.А.</w:t>
            </w:r>
          </w:p>
        </w:tc>
        <w:tc>
          <w:tcPr>
            <w:tcW w:w="958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3B7A9E" w:rsidRPr="0002091A" w:rsidTr="009A0ACA">
        <w:tc>
          <w:tcPr>
            <w:tcW w:w="568" w:type="dxa"/>
          </w:tcPr>
          <w:p w:rsidR="003B7A9E" w:rsidRPr="0002091A" w:rsidRDefault="003B7A9E" w:rsidP="00645E98">
            <w:pPr>
              <w:spacing w:after="0" w:line="240" w:lineRule="auto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4253" w:type="dxa"/>
          </w:tcPr>
          <w:p w:rsidR="003B7A9E" w:rsidRPr="0002091A" w:rsidRDefault="003B7A9E" w:rsidP="00645E9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  <w:iCs/>
              </w:rPr>
              <w:t xml:space="preserve">График прохождения курсовой подготовки и </w:t>
            </w:r>
            <w:r w:rsidRPr="0002091A">
              <w:rPr>
                <w:rFonts w:ascii="Times New Roman" w:hAnsi="Times New Roman"/>
              </w:rPr>
              <w:t>планирование   отчетов педагогов по материалам курсов</w:t>
            </w:r>
            <w:r w:rsidRPr="0002091A">
              <w:rPr>
                <w:rFonts w:ascii="Times New Roman" w:hAnsi="Times New Roman"/>
                <w:iCs/>
              </w:rPr>
              <w:t>.</w:t>
            </w:r>
          </w:p>
        </w:tc>
        <w:tc>
          <w:tcPr>
            <w:tcW w:w="1275" w:type="dxa"/>
          </w:tcPr>
          <w:p w:rsidR="003B7A9E" w:rsidRPr="0002091A" w:rsidRDefault="003B7A9E" w:rsidP="00645E9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 xml:space="preserve"> Сентябрь, </w:t>
            </w:r>
          </w:p>
          <w:p w:rsidR="003B7A9E" w:rsidRPr="0002091A" w:rsidRDefault="003B7A9E" w:rsidP="00645E9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в  теч. года</w:t>
            </w:r>
          </w:p>
        </w:tc>
        <w:tc>
          <w:tcPr>
            <w:tcW w:w="1134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3B7A9E" w:rsidRDefault="003B7A9E" w:rsidP="00FB63B7">
            <w:pPr>
              <w:spacing w:after="0" w:line="240" w:lineRule="auto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Куликова Л.М.</w:t>
            </w:r>
          </w:p>
          <w:p w:rsidR="003B7A9E" w:rsidRPr="0002091A" w:rsidRDefault="003B7A9E" w:rsidP="00FB63B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Бурдочкина М.А.</w:t>
            </w:r>
          </w:p>
        </w:tc>
        <w:tc>
          <w:tcPr>
            <w:tcW w:w="958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3B7A9E" w:rsidRPr="0002091A" w:rsidTr="009A0ACA">
        <w:tc>
          <w:tcPr>
            <w:tcW w:w="568" w:type="dxa"/>
          </w:tcPr>
          <w:p w:rsidR="003B7A9E" w:rsidRPr="0002091A" w:rsidRDefault="003B7A9E" w:rsidP="00645E98">
            <w:pPr>
              <w:spacing w:after="0" w:line="240" w:lineRule="auto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4253" w:type="dxa"/>
          </w:tcPr>
          <w:p w:rsidR="003B7A9E" w:rsidRPr="0002091A" w:rsidRDefault="003B7A9E" w:rsidP="00645E98">
            <w:pPr>
              <w:spacing w:after="0" w:line="240" w:lineRule="auto"/>
              <w:ind w:left="41"/>
              <w:jc w:val="both"/>
              <w:rPr>
                <w:rFonts w:ascii="Times New Roman" w:hAnsi="Times New Roman"/>
                <w:iCs/>
              </w:rPr>
            </w:pPr>
            <w:r w:rsidRPr="0002091A">
              <w:rPr>
                <w:rFonts w:ascii="Times New Roman" w:hAnsi="Times New Roman"/>
                <w:iCs/>
              </w:rPr>
              <w:t>Методические семинары, практикумы.</w:t>
            </w:r>
          </w:p>
        </w:tc>
        <w:tc>
          <w:tcPr>
            <w:tcW w:w="1275" w:type="dxa"/>
          </w:tcPr>
          <w:p w:rsidR="003B7A9E" w:rsidRPr="0002091A" w:rsidRDefault="003B7A9E" w:rsidP="00645E9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в  теч. года</w:t>
            </w:r>
          </w:p>
        </w:tc>
        <w:tc>
          <w:tcPr>
            <w:tcW w:w="1134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д/сады</w:t>
            </w:r>
          </w:p>
        </w:tc>
        <w:tc>
          <w:tcPr>
            <w:tcW w:w="1701" w:type="dxa"/>
          </w:tcPr>
          <w:p w:rsidR="003B7A9E" w:rsidRPr="0002091A" w:rsidRDefault="003B7A9E" w:rsidP="00645E9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-*-</w:t>
            </w:r>
          </w:p>
        </w:tc>
        <w:tc>
          <w:tcPr>
            <w:tcW w:w="958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3B7A9E" w:rsidRPr="0002091A" w:rsidTr="009A0ACA">
        <w:tc>
          <w:tcPr>
            <w:tcW w:w="568" w:type="dxa"/>
          </w:tcPr>
          <w:p w:rsidR="003B7A9E" w:rsidRPr="0002091A" w:rsidRDefault="003B7A9E" w:rsidP="00645E98">
            <w:pPr>
              <w:spacing w:after="0" w:line="240" w:lineRule="auto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4253" w:type="dxa"/>
          </w:tcPr>
          <w:p w:rsidR="003B7A9E" w:rsidRPr="0002091A" w:rsidRDefault="003B7A9E" w:rsidP="00645E98">
            <w:pPr>
              <w:spacing w:after="0" w:line="240" w:lineRule="auto"/>
              <w:ind w:left="41"/>
              <w:jc w:val="both"/>
              <w:rPr>
                <w:rFonts w:ascii="Times New Roman" w:hAnsi="Times New Roman"/>
                <w:iCs/>
              </w:rPr>
            </w:pPr>
            <w:r w:rsidRPr="0002091A">
              <w:rPr>
                <w:rFonts w:ascii="Times New Roman" w:hAnsi="Times New Roman"/>
                <w:iCs/>
              </w:rPr>
              <w:t>Подготовка и участие в конкурсах профессионального мастерства, конференциях, педагогических чтениях, фестивалях и т.п.</w:t>
            </w:r>
          </w:p>
        </w:tc>
        <w:tc>
          <w:tcPr>
            <w:tcW w:w="1275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в  теч. года</w:t>
            </w:r>
          </w:p>
        </w:tc>
        <w:tc>
          <w:tcPr>
            <w:tcW w:w="1134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д/сады</w:t>
            </w:r>
          </w:p>
        </w:tc>
        <w:tc>
          <w:tcPr>
            <w:tcW w:w="1701" w:type="dxa"/>
          </w:tcPr>
          <w:p w:rsidR="003B7A9E" w:rsidRPr="0002091A" w:rsidRDefault="003B7A9E" w:rsidP="00645E9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-*-</w:t>
            </w:r>
          </w:p>
        </w:tc>
        <w:tc>
          <w:tcPr>
            <w:tcW w:w="958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3B7A9E" w:rsidRPr="0002091A" w:rsidTr="009A0ACA">
        <w:tc>
          <w:tcPr>
            <w:tcW w:w="568" w:type="dxa"/>
          </w:tcPr>
          <w:p w:rsidR="003B7A9E" w:rsidRPr="0002091A" w:rsidRDefault="003B7A9E" w:rsidP="00645E98">
            <w:pPr>
              <w:spacing w:after="0" w:line="240" w:lineRule="auto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4253" w:type="dxa"/>
          </w:tcPr>
          <w:p w:rsidR="003B7A9E" w:rsidRDefault="003B7A9E" w:rsidP="008C41E3">
            <w:pPr>
              <w:spacing w:after="0" w:line="240" w:lineRule="auto"/>
              <w:ind w:left="41"/>
              <w:rPr>
                <w:rFonts w:ascii="Times New Roman" w:hAnsi="Times New Roman"/>
                <w:iCs/>
              </w:rPr>
            </w:pPr>
            <w:r w:rsidRPr="0002091A">
              <w:rPr>
                <w:rFonts w:ascii="Times New Roman" w:hAnsi="Times New Roman"/>
                <w:iCs/>
              </w:rPr>
              <w:t>Творческие отчеты педагогов,</w:t>
            </w:r>
            <w:r>
              <w:rPr>
                <w:rFonts w:ascii="Times New Roman" w:hAnsi="Times New Roman"/>
                <w:iCs/>
              </w:rPr>
              <w:t xml:space="preserve"> </w:t>
            </w:r>
          </w:p>
          <w:p w:rsidR="003B7A9E" w:rsidRPr="0002091A" w:rsidRDefault="003B7A9E" w:rsidP="008C41E3">
            <w:pPr>
              <w:spacing w:after="0" w:line="240" w:lineRule="auto"/>
              <w:ind w:left="41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аттестующихся на высшую квалификационную категорию</w:t>
            </w:r>
            <w:r w:rsidRPr="0002091A">
              <w:rPr>
                <w:rFonts w:ascii="Times New Roman" w:hAnsi="Times New Roman"/>
                <w:iCs/>
              </w:rPr>
              <w:t>, рабочих и творческих групп.</w:t>
            </w:r>
          </w:p>
        </w:tc>
        <w:tc>
          <w:tcPr>
            <w:tcW w:w="1275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в  теч. года</w:t>
            </w:r>
          </w:p>
        </w:tc>
        <w:tc>
          <w:tcPr>
            <w:tcW w:w="1134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д/сады</w:t>
            </w:r>
          </w:p>
        </w:tc>
        <w:tc>
          <w:tcPr>
            <w:tcW w:w="1701" w:type="dxa"/>
          </w:tcPr>
          <w:p w:rsidR="003B7A9E" w:rsidRPr="0002091A" w:rsidRDefault="003B7A9E" w:rsidP="008C41E3">
            <w:pPr>
              <w:spacing w:after="0" w:line="240" w:lineRule="auto"/>
              <w:rPr>
                <w:rFonts w:ascii="Times New Roman" w:hAnsi="Times New Roman"/>
              </w:rPr>
            </w:pPr>
            <w:r w:rsidRPr="008C41E3">
              <w:rPr>
                <w:rFonts w:ascii="Times New Roman" w:hAnsi="Times New Roman"/>
                <w:b/>
              </w:rPr>
              <w:t>Согласно предварительным данным по аттестации на 2016г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958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3B7A9E" w:rsidRPr="0002091A" w:rsidTr="009A0ACA">
        <w:tc>
          <w:tcPr>
            <w:tcW w:w="568" w:type="dxa"/>
          </w:tcPr>
          <w:p w:rsidR="003B7A9E" w:rsidRPr="0002091A" w:rsidRDefault="003B7A9E" w:rsidP="00645E98">
            <w:pPr>
              <w:spacing w:after="0" w:line="240" w:lineRule="auto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4253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02091A">
              <w:rPr>
                <w:rFonts w:ascii="Times New Roman" w:hAnsi="Times New Roman"/>
                <w:iCs/>
              </w:rPr>
              <w:t>Предъявление результатов самообразования воспитателей  в различных формах.</w:t>
            </w:r>
          </w:p>
        </w:tc>
        <w:tc>
          <w:tcPr>
            <w:tcW w:w="1275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в  теч. года</w:t>
            </w:r>
          </w:p>
        </w:tc>
        <w:tc>
          <w:tcPr>
            <w:tcW w:w="1134" w:type="dxa"/>
          </w:tcPr>
          <w:p w:rsidR="003B7A9E" w:rsidRPr="0002091A" w:rsidRDefault="003B7A9E" w:rsidP="00645E9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-*-</w:t>
            </w:r>
          </w:p>
        </w:tc>
        <w:tc>
          <w:tcPr>
            <w:tcW w:w="1701" w:type="dxa"/>
          </w:tcPr>
          <w:p w:rsidR="003B7A9E" w:rsidRPr="0002091A" w:rsidRDefault="003B7A9E" w:rsidP="00645E9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-*-</w:t>
            </w:r>
          </w:p>
        </w:tc>
        <w:tc>
          <w:tcPr>
            <w:tcW w:w="958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3B7A9E" w:rsidRPr="0002091A" w:rsidTr="009A0ACA">
        <w:tc>
          <w:tcPr>
            <w:tcW w:w="568" w:type="dxa"/>
          </w:tcPr>
          <w:p w:rsidR="003B7A9E" w:rsidRPr="0002091A" w:rsidRDefault="003B7A9E" w:rsidP="00645E98">
            <w:pPr>
              <w:spacing w:after="0" w:line="240" w:lineRule="auto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4253" w:type="dxa"/>
          </w:tcPr>
          <w:p w:rsidR="003B7A9E" w:rsidRPr="0002091A" w:rsidRDefault="003B7A9E" w:rsidP="00645E98">
            <w:pPr>
              <w:spacing w:after="0" w:line="240" w:lineRule="auto"/>
              <w:ind w:left="41"/>
              <w:jc w:val="both"/>
              <w:rPr>
                <w:rFonts w:ascii="Times New Roman" w:hAnsi="Times New Roman"/>
                <w:iCs/>
              </w:rPr>
            </w:pPr>
            <w:r w:rsidRPr="0002091A">
              <w:rPr>
                <w:rFonts w:ascii="Times New Roman" w:hAnsi="Times New Roman"/>
                <w:iCs/>
              </w:rPr>
              <w:t>Информирование педагогов о новинках педагогической литературы, современных образовательных технологиях, результативности деятельности  коллег.</w:t>
            </w:r>
          </w:p>
        </w:tc>
        <w:tc>
          <w:tcPr>
            <w:tcW w:w="1275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в  теч. года</w:t>
            </w:r>
          </w:p>
        </w:tc>
        <w:tc>
          <w:tcPr>
            <w:tcW w:w="1134" w:type="dxa"/>
          </w:tcPr>
          <w:p w:rsidR="003B7A9E" w:rsidRPr="0002091A" w:rsidRDefault="003B7A9E" w:rsidP="00645E9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-*-</w:t>
            </w:r>
          </w:p>
        </w:tc>
        <w:tc>
          <w:tcPr>
            <w:tcW w:w="1701" w:type="dxa"/>
          </w:tcPr>
          <w:p w:rsidR="003B7A9E" w:rsidRPr="0002091A" w:rsidRDefault="003B7A9E" w:rsidP="00645E9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-*-</w:t>
            </w:r>
          </w:p>
        </w:tc>
        <w:tc>
          <w:tcPr>
            <w:tcW w:w="958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3B7A9E" w:rsidRPr="0002091A" w:rsidTr="009A0ACA">
        <w:tc>
          <w:tcPr>
            <w:tcW w:w="568" w:type="dxa"/>
          </w:tcPr>
          <w:p w:rsidR="003B7A9E" w:rsidRPr="0002091A" w:rsidRDefault="003B7A9E" w:rsidP="00645E98">
            <w:pPr>
              <w:spacing w:after="0" w:line="240" w:lineRule="auto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4253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Консультации по составлению и реализации рабочих программ.</w:t>
            </w:r>
          </w:p>
        </w:tc>
        <w:tc>
          <w:tcPr>
            <w:tcW w:w="1275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в  теч. года</w:t>
            </w:r>
          </w:p>
        </w:tc>
        <w:tc>
          <w:tcPr>
            <w:tcW w:w="1134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-*-</w:t>
            </w:r>
          </w:p>
        </w:tc>
        <w:tc>
          <w:tcPr>
            <w:tcW w:w="1701" w:type="dxa"/>
          </w:tcPr>
          <w:p w:rsidR="003B7A9E" w:rsidRPr="0002091A" w:rsidRDefault="003B7A9E" w:rsidP="00645E9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-*-</w:t>
            </w:r>
          </w:p>
        </w:tc>
        <w:tc>
          <w:tcPr>
            <w:tcW w:w="958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3B7A9E" w:rsidRPr="0002091A" w:rsidTr="009A0ACA">
        <w:tc>
          <w:tcPr>
            <w:tcW w:w="568" w:type="dxa"/>
          </w:tcPr>
          <w:p w:rsidR="003B7A9E" w:rsidRPr="0002091A" w:rsidRDefault="003B7A9E" w:rsidP="00645E98">
            <w:pPr>
              <w:spacing w:after="0" w:line="240" w:lineRule="auto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4253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Заполнение  информацией страницы  МО  сайта МКУ «Управление образования» г. Рубцовска.</w:t>
            </w:r>
          </w:p>
        </w:tc>
        <w:tc>
          <w:tcPr>
            <w:tcW w:w="1275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в  теч. года</w:t>
            </w:r>
          </w:p>
        </w:tc>
        <w:tc>
          <w:tcPr>
            <w:tcW w:w="1134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-*-</w:t>
            </w:r>
          </w:p>
        </w:tc>
        <w:tc>
          <w:tcPr>
            <w:tcW w:w="1701" w:type="dxa"/>
          </w:tcPr>
          <w:p w:rsidR="003B7A9E" w:rsidRPr="0002091A" w:rsidRDefault="003B7A9E" w:rsidP="00645E9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-*-</w:t>
            </w:r>
          </w:p>
        </w:tc>
        <w:tc>
          <w:tcPr>
            <w:tcW w:w="958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3B7A9E" w:rsidRPr="0002091A" w:rsidTr="009A0ACA">
        <w:tc>
          <w:tcPr>
            <w:tcW w:w="568" w:type="dxa"/>
          </w:tcPr>
          <w:p w:rsidR="003B7A9E" w:rsidRPr="0002091A" w:rsidRDefault="003B7A9E" w:rsidP="00645E98">
            <w:pPr>
              <w:spacing w:after="0" w:line="240" w:lineRule="auto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9321" w:type="dxa"/>
            <w:gridSpan w:val="5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2091A">
              <w:rPr>
                <w:rFonts w:ascii="Times New Roman" w:hAnsi="Times New Roman"/>
                <w:b/>
              </w:rPr>
              <w:t>Блок 3. Информационно-методическое сопровождение  инновационной (опытно-экспериментальной) деятельности</w:t>
            </w:r>
          </w:p>
        </w:tc>
      </w:tr>
      <w:tr w:rsidR="003B7A9E" w:rsidRPr="0002091A" w:rsidTr="009A0ACA">
        <w:tc>
          <w:tcPr>
            <w:tcW w:w="568" w:type="dxa"/>
          </w:tcPr>
          <w:p w:rsidR="003B7A9E" w:rsidRPr="0002091A" w:rsidRDefault="003B7A9E" w:rsidP="00645E98">
            <w:pPr>
              <w:spacing w:after="0" w:line="240" w:lineRule="auto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4253" w:type="dxa"/>
          </w:tcPr>
          <w:p w:rsidR="003B7A9E" w:rsidRPr="0002091A" w:rsidRDefault="003B7A9E" w:rsidP="00645E98">
            <w:pPr>
              <w:spacing w:after="0" w:line="240" w:lineRule="auto"/>
              <w:ind w:left="41"/>
              <w:jc w:val="both"/>
              <w:rPr>
                <w:rFonts w:ascii="Times New Roman" w:hAnsi="Times New Roman"/>
                <w:iCs/>
              </w:rPr>
            </w:pPr>
            <w:r w:rsidRPr="0002091A">
              <w:rPr>
                <w:rFonts w:ascii="Times New Roman" w:hAnsi="Times New Roman"/>
                <w:iCs/>
              </w:rPr>
              <w:t>Формирование информационно-методической базы инновационной деятельности.</w:t>
            </w:r>
          </w:p>
        </w:tc>
        <w:tc>
          <w:tcPr>
            <w:tcW w:w="1275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в  теч. года</w:t>
            </w:r>
          </w:p>
        </w:tc>
        <w:tc>
          <w:tcPr>
            <w:tcW w:w="1134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д/с №7</w:t>
            </w:r>
            <w:r w:rsidRPr="0002091A">
              <w:rPr>
                <w:rFonts w:ascii="Times New Roman" w:hAnsi="Times New Roman"/>
              </w:rPr>
              <w:t xml:space="preserve"> №</w:t>
            </w: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1701" w:type="dxa"/>
          </w:tcPr>
          <w:p w:rsidR="003B7A9E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Куликова Л.М.</w:t>
            </w:r>
          </w:p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Бурдочкина М.А.</w:t>
            </w:r>
          </w:p>
        </w:tc>
        <w:tc>
          <w:tcPr>
            <w:tcW w:w="958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3B7A9E" w:rsidRPr="0002091A" w:rsidTr="009A0ACA">
        <w:tc>
          <w:tcPr>
            <w:tcW w:w="568" w:type="dxa"/>
          </w:tcPr>
          <w:p w:rsidR="003B7A9E" w:rsidRPr="0002091A" w:rsidRDefault="003B7A9E" w:rsidP="00645E98">
            <w:pPr>
              <w:spacing w:after="0" w:line="240" w:lineRule="auto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4253" w:type="dxa"/>
          </w:tcPr>
          <w:p w:rsidR="003B7A9E" w:rsidRPr="0002091A" w:rsidRDefault="003B7A9E" w:rsidP="00645E98">
            <w:pPr>
              <w:spacing w:after="0" w:line="240" w:lineRule="auto"/>
              <w:ind w:left="41"/>
              <w:jc w:val="both"/>
              <w:rPr>
                <w:rFonts w:ascii="Times New Roman" w:hAnsi="Times New Roman"/>
                <w:iCs/>
              </w:rPr>
            </w:pPr>
            <w:r w:rsidRPr="0002091A">
              <w:rPr>
                <w:rFonts w:ascii="Times New Roman" w:hAnsi="Times New Roman"/>
              </w:rPr>
              <w:t>Изучение инновационных технологий, создание условий для их внедрения  участниками МО, прогнозирование результатов внедрения и сравнение прогнозируемых результатов с реальными. Адаптация и внедрение современных оздоровительных технологий</w:t>
            </w:r>
          </w:p>
        </w:tc>
        <w:tc>
          <w:tcPr>
            <w:tcW w:w="1275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в  теч. года</w:t>
            </w:r>
          </w:p>
        </w:tc>
        <w:tc>
          <w:tcPr>
            <w:tcW w:w="1134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д/сады</w:t>
            </w:r>
          </w:p>
        </w:tc>
        <w:tc>
          <w:tcPr>
            <w:tcW w:w="1701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Все педагоги</w:t>
            </w:r>
          </w:p>
        </w:tc>
        <w:tc>
          <w:tcPr>
            <w:tcW w:w="958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3B7A9E" w:rsidRPr="0002091A" w:rsidTr="009A0ACA">
        <w:tc>
          <w:tcPr>
            <w:tcW w:w="568" w:type="dxa"/>
          </w:tcPr>
          <w:p w:rsidR="003B7A9E" w:rsidRPr="0002091A" w:rsidRDefault="003B7A9E" w:rsidP="00645E98">
            <w:pPr>
              <w:spacing w:after="0" w:line="240" w:lineRule="auto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4253" w:type="dxa"/>
          </w:tcPr>
          <w:p w:rsidR="003B7A9E" w:rsidRPr="0002091A" w:rsidRDefault="003B7A9E" w:rsidP="00645E98">
            <w:pPr>
              <w:spacing w:after="0" w:line="240" w:lineRule="auto"/>
              <w:ind w:left="41"/>
              <w:jc w:val="both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  <w:iCs/>
              </w:rPr>
              <w:t>Информирование о ходе реализации содержания инновационной (опытно-экспериментальной) деятельности.</w:t>
            </w:r>
          </w:p>
        </w:tc>
        <w:tc>
          <w:tcPr>
            <w:tcW w:w="1275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в  теч. года</w:t>
            </w:r>
          </w:p>
        </w:tc>
        <w:tc>
          <w:tcPr>
            <w:tcW w:w="1134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58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3B7A9E" w:rsidRPr="0002091A" w:rsidTr="009A0ACA">
        <w:tc>
          <w:tcPr>
            <w:tcW w:w="568" w:type="dxa"/>
          </w:tcPr>
          <w:p w:rsidR="003B7A9E" w:rsidRPr="0002091A" w:rsidRDefault="003B7A9E" w:rsidP="00645E98">
            <w:pPr>
              <w:spacing w:after="0" w:line="240" w:lineRule="auto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4253" w:type="dxa"/>
          </w:tcPr>
          <w:p w:rsidR="003B7A9E" w:rsidRPr="0002091A" w:rsidRDefault="003B7A9E" w:rsidP="00645E98">
            <w:pPr>
              <w:spacing w:after="0" w:line="240" w:lineRule="auto"/>
              <w:ind w:left="41"/>
              <w:jc w:val="both"/>
              <w:rPr>
                <w:rFonts w:ascii="Times New Roman" w:hAnsi="Times New Roman"/>
                <w:iCs/>
              </w:rPr>
            </w:pPr>
            <w:r w:rsidRPr="0002091A">
              <w:rPr>
                <w:rFonts w:ascii="Times New Roman" w:hAnsi="Times New Roman"/>
                <w:iCs/>
              </w:rPr>
              <w:t>Методические мероприятия, открытые просмотры,  направленные на повышение  педагогического мастерства воспитателей и позволяющие наиболее качественно реализовать инновации  в образовательном процессе (семинары, практикумы, консультации, мастер-классы, творческие отчеты др.).</w:t>
            </w:r>
          </w:p>
        </w:tc>
        <w:tc>
          <w:tcPr>
            <w:tcW w:w="1275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в  теч. года</w:t>
            </w:r>
          </w:p>
        </w:tc>
        <w:tc>
          <w:tcPr>
            <w:tcW w:w="1134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3B7A9E" w:rsidRPr="0002091A" w:rsidRDefault="003B7A9E" w:rsidP="00FB63B7">
            <w:pPr>
              <w:spacing w:after="0" w:line="240" w:lineRule="auto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58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3B7A9E" w:rsidRPr="0002091A" w:rsidTr="009A0ACA">
        <w:tc>
          <w:tcPr>
            <w:tcW w:w="9889" w:type="dxa"/>
            <w:gridSpan w:val="6"/>
          </w:tcPr>
          <w:p w:rsidR="003B7A9E" w:rsidRPr="0002091A" w:rsidRDefault="003B7A9E" w:rsidP="00645E98">
            <w:pPr>
              <w:spacing w:after="0" w:line="240" w:lineRule="auto"/>
              <w:ind w:left="540"/>
              <w:jc w:val="center"/>
              <w:rPr>
                <w:rFonts w:ascii="Times New Roman" w:hAnsi="Times New Roman"/>
                <w:b/>
                <w:iCs/>
              </w:rPr>
            </w:pPr>
            <w:r w:rsidRPr="0002091A">
              <w:rPr>
                <w:rFonts w:ascii="Times New Roman" w:hAnsi="Times New Roman"/>
                <w:b/>
              </w:rPr>
              <w:t xml:space="preserve">Блок  4. </w:t>
            </w:r>
            <w:r w:rsidRPr="0002091A">
              <w:rPr>
                <w:rFonts w:ascii="Times New Roman" w:hAnsi="Times New Roman"/>
                <w:b/>
                <w:iCs/>
              </w:rPr>
              <w:t>Информационно – методическая поддержка  подготовки</w:t>
            </w:r>
          </w:p>
          <w:p w:rsidR="003B7A9E" w:rsidRPr="0002091A" w:rsidRDefault="003B7A9E" w:rsidP="00645E9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091A">
              <w:rPr>
                <w:rFonts w:ascii="Times New Roman" w:hAnsi="Times New Roman"/>
                <w:b/>
                <w:iCs/>
              </w:rPr>
              <w:t>и проведения аттестации педагогических  кадров</w:t>
            </w:r>
          </w:p>
        </w:tc>
      </w:tr>
      <w:tr w:rsidR="003B7A9E" w:rsidRPr="0002091A" w:rsidTr="009A0ACA">
        <w:tc>
          <w:tcPr>
            <w:tcW w:w="568" w:type="dxa"/>
          </w:tcPr>
          <w:p w:rsidR="003B7A9E" w:rsidRPr="0002091A" w:rsidRDefault="003B7A9E" w:rsidP="00645E98">
            <w:pPr>
              <w:spacing w:after="0" w:line="240" w:lineRule="auto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4253" w:type="dxa"/>
          </w:tcPr>
          <w:p w:rsidR="003B7A9E" w:rsidRPr="0002091A" w:rsidRDefault="003B7A9E" w:rsidP="00645E98">
            <w:pPr>
              <w:spacing w:after="0" w:line="240" w:lineRule="auto"/>
              <w:ind w:left="41"/>
              <w:jc w:val="both"/>
              <w:rPr>
                <w:rFonts w:ascii="Times New Roman" w:hAnsi="Times New Roman"/>
                <w:iCs/>
              </w:rPr>
            </w:pPr>
            <w:r w:rsidRPr="0002091A">
              <w:rPr>
                <w:rFonts w:ascii="Times New Roman" w:hAnsi="Times New Roman"/>
                <w:iCs/>
              </w:rPr>
              <w:t xml:space="preserve"> Составление и контроль графика атте</w:t>
            </w:r>
            <w:r>
              <w:rPr>
                <w:rFonts w:ascii="Times New Roman" w:hAnsi="Times New Roman"/>
                <w:iCs/>
              </w:rPr>
              <w:t>стации воспитателей раннего возраста</w:t>
            </w:r>
            <w:r w:rsidRPr="0002091A">
              <w:rPr>
                <w:rFonts w:ascii="Times New Roman" w:hAnsi="Times New Roman"/>
                <w:iCs/>
              </w:rPr>
              <w:t xml:space="preserve"> </w:t>
            </w:r>
          </w:p>
        </w:tc>
        <w:tc>
          <w:tcPr>
            <w:tcW w:w="1275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ежеквартально</w:t>
            </w:r>
          </w:p>
        </w:tc>
        <w:tc>
          <w:tcPr>
            <w:tcW w:w="1134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д\с №7</w:t>
            </w:r>
            <w:r w:rsidRPr="0002091A">
              <w:rPr>
                <w:rFonts w:ascii="Times New Roman" w:hAnsi="Times New Roman"/>
              </w:rPr>
              <w:t xml:space="preserve"> №</w:t>
            </w: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1701" w:type="dxa"/>
          </w:tcPr>
          <w:p w:rsidR="003B7A9E" w:rsidRDefault="003B7A9E" w:rsidP="00FB63B7">
            <w:pPr>
              <w:spacing w:after="0" w:line="240" w:lineRule="auto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Куликова Л.М.</w:t>
            </w:r>
          </w:p>
          <w:p w:rsidR="003B7A9E" w:rsidRPr="0002091A" w:rsidRDefault="003B7A9E" w:rsidP="00FB63B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Бурдочкина М.А.</w:t>
            </w:r>
          </w:p>
        </w:tc>
        <w:tc>
          <w:tcPr>
            <w:tcW w:w="958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3B7A9E" w:rsidRPr="0002091A" w:rsidTr="009A0ACA">
        <w:tc>
          <w:tcPr>
            <w:tcW w:w="568" w:type="dxa"/>
          </w:tcPr>
          <w:p w:rsidR="003B7A9E" w:rsidRPr="0002091A" w:rsidRDefault="003B7A9E" w:rsidP="00645E98">
            <w:pPr>
              <w:spacing w:after="0" w:line="240" w:lineRule="auto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4253" w:type="dxa"/>
          </w:tcPr>
          <w:p w:rsidR="003B7A9E" w:rsidRPr="0002091A" w:rsidRDefault="003B7A9E" w:rsidP="00645E98">
            <w:pPr>
              <w:spacing w:after="0" w:line="240" w:lineRule="auto"/>
              <w:ind w:left="41"/>
              <w:jc w:val="both"/>
              <w:rPr>
                <w:rFonts w:ascii="Times New Roman" w:hAnsi="Times New Roman"/>
                <w:iCs/>
              </w:rPr>
            </w:pPr>
            <w:r w:rsidRPr="0002091A">
              <w:rPr>
                <w:rFonts w:ascii="Times New Roman" w:hAnsi="Times New Roman"/>
                <w:iCs/>
              </w:rPr>
              <w:t>Открытые занятия, творческие отчеты аттестуемых педагогов.</w:t>
            </w:r>
          </w:p>
        </w:tc>
        <w:tc>
          <w:tcPr>
            <w:tcW w:w="1275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Ежеквартально по графику</w:t>
            </w:r>
          </w:p>
        </w:tc>
        <w:tc>
          <w:tcPr>
            <w:tcW w:w="1134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д\сады</w:t>
            </w:r>
          </w:p>
        </w:tc>
        <w:tc>
          <w:tcPr>
            <w:tcW w:w="1701" w:type="dxa"/>
          </w:tcPr>
          <w:p w:rsidR="003B7A9E" w:rsidRPr="0002091A" w:rsidRDefault="003B7A9E" w:rsidP="00645E9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аттестуемые педагоги</w:t>
            </w:r>
          </w:p>
        </w:tc>
        <w:tc>
          <w:tcPr>
            <w:tcW w:w="958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3B7A9E" w:rsidRPr="0002091A" w:rsidTr="009A0ACA">
        <w:tc>
          <w:tcPr>
            <w:tcW w:w="568" w:type="dxa"/>
          </w:tcPr>
          <w:p w:rsidR="003B7A9E" w:rsidRPr="0002091A" w:rsidRDefault="003B7A9E" w:rsidP="00645E98">
            <w:pPr>
              <w:spacing w:after="0" w:line="240" w:lineRule="auto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4253" w:type="dxa"/>
          </w:tcPr>
          <w:p w:rsidR="003B7A9E" w:rsidRPr="0002091A" w:rsidRDefault="003B7A9E" w:rsidP="00645E98">
            <w:pPr>
              <w:spacing w:after="0" w:line="240" w:lineRule="auto"/>
              <w:ind w:left="41"/>
              <w:jc w:val="both"/>
              <w:rPr>
                <w:rFonts w:ascii="Times New Roman" w:hAnsi="Times New Roman"/>
                <w:iCs/>
              </w:rPr>
            </w:pPr>
            <w:r w:rsidRPr="0002091A">
              <w:rPr>
                <w:rFonts w:ascii="Times New Roman" w:hAnsi="Times New Roman"/>
                <w:iCs/>
              </w:rPr>
              <w:t>Изучение и анализ результатов работы педагога.</w:t>
            </w:r>
          </w:p>
        </w:tc>
        <w:tc>
          <w:tcPr>
            <w:tcW w:w="1275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ежеквартально</w:t>
            </w:r>
          </w:p>
        </w:tc>
        <w:tc>
          <w:tcPr>
            <w:tcW w:w="1134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3B7A9E" w:rsidRDefault="003B7A9E" w:rsidP="00FB63B7">
            <w:pPr>
              <w:spacing w:after="0" w:line="240" w:lineRule="auto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Куликова Л.М.</w:t>
            </w:r>
          </w:p>
          <w:p w:rsidR="003B7A9E" w:rsidRPr="0002091A" w:rsidRDefault="003B7A9E" w:rsidP="00FB63B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Бурдочкина М.А.</w:t>
            </w:r>
          </w:p>
        </w:tc>
        <w:tc>
          <w:tcPr>
            <w:tcW w:w="958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3B7A9E" w:rsidRPr="0002091A" w:rsidTr="009A0ACA">
        <w:tc>
          <w:tcPr>
            <w:tcW w:w="568" w:type="dxa"/>
          </w:tcPr>
          <w:p w:rsidR="003B7A9E" w:rsidRPr="0002091A" w:rsidRDefault="003B7A9E" w:rsidP="00645E98">
            <w:pPr>
              <w:spacing w:after="0" w:line="240" w:lineRule="auto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4253" w:type="dxa"/>
          </w:tcPr>
          <w:p w:rsidR="003B7A9E" w:rsidRPr="0002091A" w:rsidRDefault="003B7A9E" w:rsidP="00645E98">
            <w:pPr>
              <w:spacing w:after="0" w:line="240" w:lineRule="auto"/>
              <w:ind w:left="41"/>
              <w:jc w:val="both"/>
              <w:rPr>
                <w:rFonts w:ascii="Times New Roman" w:hAnsi="Times New Roman"/>
                <w:iCs/>
              </w:rPr>
            </w:pPr>
            <w:r w:rsidRPr="0002091A">
              <w:rPr>
                <w:rFonts w:ascii="Times New Roman" w:hAnsi="Times New Roman"/>
                <w:iCs/>
              </w:rPr>
              <w:t>Экспертиза материалов аттестуемого педагога.</w:t>
            </w:r>
          </w:p>
        </w:tc>
        <w:tc>
          <w:tcPr>
            <w:tcW w:w="1275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ежеквартально</w:t>
            </w:r>
          </w:p>
        </w:tc>
        <w:tc>
          <w:tcPr>
            <w:tcW w:w="1134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д\сады</w:t>
            </w:r>
          </w:p>
        </w:tc>
        <w:tc>
          <w:tcPr>
            <w:tcW w:w="1701" w:type="dxa"/>
          </w:tcPr>
          <w:p w:rsidR="003B7A9E" w:rsidRPr="0002091A" w:rsidRDefault="003B7A9E" w:rsidP="00645E9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Экспертная группа</w:t>
            </w:r>
          </w:p>
        </w:tc>
        <w:tc>
          <w:tcPr>
            <w:tcW w:w="958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3B7A9E" w:rsidRPr="0002091A" w:rsidTr="009A0ACA">
        <w:tc>
          <w:tcPr>
            <w:tcW w:w="568" w:type="dxa"/>
          </w:tcPr>
          <w:p w:rsidR="003B7A9E" w:rsidRPr="0002091A" w:rsidRDefault="003B7A9E" w:rsidP="00645E98">
            <w:pPr>
              <w:spacing w:after="0" w:line="240" w:lineRule="auto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4253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Подготовка документов на аттестацию воспитателей городских ДОУ.</w:t>
            </w:r>
          </w:p>
        </w:tc>
        <w:tc>
          <w:tcPr>
            <w:tcW w:w="1275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в  теч. года</w:t>
            </w:r>
          </w:p>
        </w:tc>
        <w:tc>
          <w:tcPr>
            <w:tcW w:w="1134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-*-</w:t>
            </w:r>
          </w:p>
        </w:tc>
        <w:tc>
          <w:tcPr>
            <w:tcW w:w="1701" w:type="dxa"/>
          </w:tcPr>
          <w:p w:rsidR="003B7A9E" w:rsidRPr="0002091A" w:rsidRDefault="003B7A9E" w:rsidP="00645E9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-*-</w:t>
            </w:r>
          </w:p>
        </w:tc>
        <w:tc>
          <w:tcPr>
            <w:tcW w:w="958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3B7A9E" w:rsidRPr="0002091A" w:rsidTr="009A0ACA">
        <w:tc>
          <w:tcPr>
            <w:tcW w:w="9889" w:type="dxa"/>
            <w:gridSpan w:val="6"/>
          </w:tcPr>
          <w:p w:rsidR="003B7A9E" w:rsidRPr="0002091A" w:rsidRDefault="003B7A9E" w:rsidP="00645E9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091A">
              <w:rPr>
                <w:rFonts w:ascii="Times New Roman" w:hAnsi="Times New Roman"/>
                <w:b/>
              </w:rPr>
              <w:t xml:space="preserve">Блок 5. </w:t>
            </w:r>
            <w:r w:rsidRPr="0002091A">
              <w:rPr>
                <w:rFonts w:ascii="Times New Roman" w:hAnsi="Times New Roman"/>
                <w:b/>
                <w:iCs/>
              </w:rPr>
              <w:t>Мониторинг эффективности методической работы</w:t>
            </w:r>
          </w:p>
        </w:tc>
      </w:tr>
      <w:tr w:rsidR="003B7A9E" w:rsidRPr="0002091A" w:rsidTr="009A0ACA">
        <w:tc>
          <w:tcPr>
            <w:tcW w:w="568" w:type="dxa"/>
          </w:tcPr>
          <w:p w:rsidR="003B7A9E" w:rsidRPr="0002091A" w:rsidRDefault="003B7A9E" w:rsidP="00645E98">
            <w:pPr>
              <w:spacing w:after="0" w:line="240" w:lineRule="auto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4253" w:type="dxa"/>
          </w:tcPr>
          <w:p w:rsidR="003B7A9E" w:rsidRPr="0002091A" w:rsidRDefault="003B7A9E" w:rsidP="00645E98">
            <w:pPr>
              <w:spacing w:after="0" w:line="240" w:lineRule="auto"/>
              <w:ind w:left="41"/>
              <w:jc w:val="both"/>
              <w:rPr>
                <w:rFonts w:ascii="Times New Roman" w:hAnsi="Times New Roman"/>
                <w:iCs/>
              </w:rPr>
            </w:pPr>
            <w:r w:rsidRPr="0002091A">
              <w:rPr>
                <w:rFonts w:ascii="Times New Roman" w:hAnsi="Times New Roman"/>
              </w:rPr>
              <w:t>Отслеживание хода и результативности деятельности  участников  МО, выявление причин, оказание помощи педагогам при отрицательной и изучение опыта при положительной динамике.</w:t>
            </w:r>
          </w:p>
        </w:tc>
        <w:tc>
          <w:tcPr>
            <w:tcW w:w="1275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В теч. года</w:t>
            </w:r>
          </w:p>
        </w:tc>
        <w:tc>
          <w:tcPr>
            <w:tcW w:w="1134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д\сады</w:t>
            </w:r>
          </w:p>
        </w:tc>
        <w:tc>
          <w:tcPr>
            <w:tcW w:w="1701" w:type="dxa"/>
          </w:tcPr>
          <w:p w:rsidR="003B7A9E" w:rsidRDefault="003B7A9E" w:rsidP="00FB63B7">
            <w:pPr>
              <w:spacing w:after="0" w:line="240" w:lineRule="auto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Куликова Л.М.</w:t>
            </w:r>
          </w:p>
          <w:p w:rsidR="003B7A9E" w:rsidRPr="0002091A" w:rsidRDefault="003B7A9E" w:rsidP="00FB63B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Бурдочкина М.А.</w:t>
            </w:r>
            <w:r w:rsidRPr="0002091A">
              <w:rPr>
                <w:rFonts w:ascii="Times New Roman" w:hAnsi="Times New Roman"/>
              </w:rPr>
              <w:t>.</w:t>
            </w:r>
          </w:p>
        </w:tc>
        <w:tc>
          <w:tcPr>
            <w:tcW w:w="958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3B7A9E" w:rsidRPr="0002091A" w:rsidTr="009A0ACA">
        <w:tc>
          <w:tcPr>
            <w:tcW w:w="568" w:type="dxa"/>
          </w:tcPr>
          <w:p w:rsidR="003B7A9E" w:rsidRPr="0002091A" w:rsidRDefault="003B7A9E" w:rsidP="00645E98">
            <w:pPr>
              <w:spacing w:after="0" w:line="240" w:lineRule="auto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4253" w:type="dxa"/>
          </w:tcPr>
          <w:p w:rsidR="003B7A9E" w:rsidRPr="0002091A" w:rsidRDefault="003B7A9E" w:rsidP="00645E98">
            <w:pPr>
              <w:spacing w:after="0" w:line="240" w:lineRule="auto"/>
              <w:ind w:left="41"/>
              <w:jc w:val="both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  <w:iCs/>
              </w:rPr>
              <w:t>Диагностика профессионального мастерства педагогов.</w:t>
            </w:r>
          </w:p>
        </w:tc>
        <w:tc>
          <w:tcPr>
            <w:tcW w:w="1275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Сентябрь, май</w:t>
            </w:r>
          </w:p>
        </w:tc>
        <w:tc>
          <w:tcPr>
            <w:tcW w:w="1134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3B7A9E" w:rsidRDefault="003B7A9E" w:rsidP="00FB63B7">
            <w:pPr>
              <w:spacing w:after="0" w:line="240" w:lineRule="auto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Куликова Л.М.</w:t>
            </w:r>
          </w:p>
          <w:p w:rsidR="003B7A9E" w:rsidRPr="0002091A" w:rsidRDefault="003B7A9E" w:rsidP="00FB63B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Бурдочкина М.А.</w:t>
            </w:r>
          </w:p>
        </w:tc>
        <w:tc>
          <w:tcPr>
            <w:tcW w:w="958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3B7A9E" w:rsidRPr="0002091A" w:rsidTr="009A0ACA">
        <w:tc>
          <w:tcPr>
            <w:tcW w:w="568" w:type="dxa"/>
          </w:tcPr>
          <w:p w:rsidR="003B7A9E" w:rsidRPr="0002091A" w:rsidRDefault="003B7A9E" w:rsidP="00645E98">
            <w:pPr>
              <w:spacing w:after="0" w:line="240" w:lineRule="auto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4253" w:type="dxa"/>
          </w:tcPr>
          <w:p w:rsidR="003B7A9E" w:rsidRPr="0002091A" w:rsidRDefault="003B7A9E" w:rsidP="00645E98">
            <w:pPr>
              <w:spacing w:after="0" w:line="240" w:lineRule="auto"/>
              <w:ind w:left="41"/>
              <w:jc w:val="both"/>
              <w:rPr>
                <w:rFonts w:ascii="Times New Roman" w:hAnsi="Times New Roman"/>
                <w:iCs/>
              </w:rPr>
            </w:pPr>
            <w:r w:rsidRPr="0002091A">
              <w:rPr>
                <w:rFonts w:ascii="Times New Roman" w:hAnsi="Times New Roman"/>
                <w:iCs/>
              </w:rPr>
              <w:t>Заполнение профессионального портфолио  педагога.</w:t>
            </w:r>
          </w:p>
        </w:tc>
        <w:tc>
          <w:tcPr>
            <w:tcW w:w="1275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Сентябрь - май</w:t>
            </w:r>
          </w:p>
        </w:tc>
        <w:tc>
          <w:tcPr>
            <w:tcW w:w="1134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д\сады</w:t>
            </w:r>
          </w:p>
        </w:tc>
        <w:tc>
          <w:tcPr>
            <w:tcW w:w="1701" w:type="dxa"/>
          </w:tcPr>
          <w:p w:rsidR="003B7A9E" w:rsidRPr="0002091A" w:rsidRDefault="003B7A9E" w:rsidP="00645E9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Все педагоги</w:t>
            </w:r>
          </w:p>
        </w:tc>
        <w:tc>
          <w:tcPr>
            <w:tcW w:w="958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3B7A9E" w:rsidRPr="0002091A" w:rsidTr="009A0ACA">
        <w:tc>
          <w:tcPr>
            <w:tcW w:w="568" w:type="dxa"/>
          </w:tcPr>
          <w:p w:rsidR="003B7A9E" w:rsidRPr="0002091A" w:rsidRDefault="003B7A9E" w:rsidP="00645E98">
            <w:pPr>
              <w:spacing w:after="0" w:line="240" w:lineRule="auto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4253" w:type="dxa"/>
          </w:tcPr>
          <w:p w:rsidR="003B7A9E" w:rsidRPr="0002091A" w:rsidRDefault="003B7A9E" w:rsidP="00645E98">
            <w:pPr>
              <w:spacing w:after="0" w:line="240" w:lineRule="auto"/>
              <w:ind w:left="41"/>
              <w:jc w:val="both"/>
              <w:rPr>
                <w:rFonts w:ascii="Times New Roman" w:hAnsi="Times New Roman"/>
                <w:iCs/>
              </w:rPr>
            </w:pPr>
            <w:r w:rsidRPr="0002091A">
              <w:rPr>
                <w:rFonts w:ascii="Times New Roman" w:hAnsi="Times New Roman"/>
                <w:iCs/>
              </w:rPr>
              <w:t>Анкетирование педагогов по выявлению эффективности методической работы.</w:t>
            </w:r>
          </w:p>
        </w:tc>
        <w:tc>
          <w:tcPr>
            <w:tcW w:w="1275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Апрель-май</w:t>
            </w:r>
          </w:p>
        </w:tc>
        <w:tc>
          <w:tcPr>
            <w:tcW w:w="1134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3B7A9E" w:rsidRDefault="003B7A9E" w:rsidP="00FB63B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Куликова Л.М.</w:t>
            </w:r>
          </w:p>
          <w:p w:rsidR="003B7A9E" w:rsidRPr="0002091A" w:rsidRDefault="003B7A9E" w:rsidP="00FB63B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Бурдочкина М.А.</w:t>
            </w:r>
            <w:r w:rsidRPr="0002091A">
              <w:rPr>
                <w:rFonts w:ascii="Times New Roman" w:hAnsi="Times New Roman"/>
              </w:rPr>
              <w:t>.</w:t>
            </w:r>
          </w:p>
        </w:tc>
        <w:tc>
          <w:tcPr>
            <w:tcW w:w="958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3B7A9E" w:rsidRPr="0002091A" w:rsidTr="009A0ACA">
        <w:tc>
          <w:tcPr>
            <w:tcW w:w="568" w:type="dxa"/>
          </w:tcPr>
          <w:p w:rsidR="003B7A9E" w:rsidRPr="0002091A" w:rsidRDefault="003B7A9E" w:rsidP="00645E98">
            <w:pPr>
              <w:spacing w:after="0" w:line="240" w:lineRule="auto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4253" w:type="dxa"/>
          </w:tcPr>
          <w:p w:rsidR="003B7A9E" w:rsidRPr="0002091A" w:rsidRDefault="003B7A9E" w:rsidP="00645E98">
            <w:pPr>
              <w:spacing w:after="0" w:line="240" w:lineRule="auto"/>
              <w:ind w:left="41"/>
              <w:jc w:val="both"/>
              <w:rPr>
                <w:rFonts w:ascii="Times New Roman" w:hAnsi="Times New Roman"/>
                <w:iCs/>
              </w:rPr>
            </w:pPr>
            <w:r w:rsidRPr="0002091A">
              <w:rPr>
                <w:rFonts w:ascii="Times New Roman" w:hAnsi="Times New Roman"/>
                <w:iCs/>
              </w:rPr>
              <w:t>Создание банка статистических данных, необходимых для анализа результативности методической работы.</w:t>
            </w:r>
          </w:p>
        </w:tc>
        <w:tc>
          <w:tcPr>
            <w:tcW w:w="1275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  <w:r w:rsidRPr="0002091A">
              <w:rPr>
                <w:rFonts w:ascii="Times New Roman" w:hAnsi="Times New Roman"/>
              </w:rPr>
              <w:t>Апрель-май</w:t>
            </w:r>
          </w:p>
        </w:tc>
        <w:tc>
          <w:tcPr>
            <w:tcW w:w="1134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3B7A9E" w:rsidRDefault="003B7A9E" w:rsidP="00F74AE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Куликова Л.М.</w:t>
            </w:r>
          </w:p>
          <w:p w:rsidR="003B7A9E" w:rsidRPr="0002091A" w:rsidRDefault="003B7A9E" w:rsidP="00F74AE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Бурдочкина М.А.</w:t>
            </w:r>
          </w:p>
        </w:tc>
        <w:tc>
          <w:tcPr>
            <w:tcW w:w="958" w:type="dxa"/>
          </w:tcPr>
          <w:p w:rsidR="003B7A9E" w:rsidRPr="0002091A" w:rsidRDefault="003B7A9E" w:rsidP="00645E9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</w:tbl>
    <w:p w:rsidR="003B7A9E" w:rsidRDefault="003B7A9E" w:rsidP="00645E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B7A9E" w:rsidRDefault="003B7A9E" w:rsidP="00645E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B7A9E" w:rsidRDefault="003B7A9E" w:rsidP="00645E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B7A9E" w:rsidRDefault="003B7A9E" w:rsidP="00645E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B7A9E" w:rsidRDefault="003B7A9E" w:rsidP="00645E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B7A9E" w:rsidRDefault="003B7A9E" w:rsidP="00645E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B7A9E" w:rsidRDefault="003B7A9E" w:rsidP="00645E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B7A9E" w:rsidRDefault="003B7A9E" w:rsidP="00645E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B7A9E" w:rsidRDefault="003B7A9E" w:rsidP="00645E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B7A9E" w:rsidRDefault="003B7A9E" w:rsidP="00645E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B7A9E" w:rsidRDefault="003B7A9E" w:rsidP="00645E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B7A9E" w:rsidRDefault="003B7A9E" w:rsidP="00645E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B7A9E" w:rsidRPr="00645E98" w:rsidRDefault="003B7A9E" w:rsidP="00645E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3B7A9E" w:rsidRPr="00645E98" w:rsidSect="009D5DCD">
      <w:pgSz w:w="11906" w:h="16838"/>
      <w:pgMar w:top="53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7A9E" w:rsidRDefault="003B7A9E" w:rsidP="00140BF5">
      <w:pPr>
        <w:spacing w:after="0" w:line="240" w:lineRule="auto"/>
      </w:pPr>
      <w:r>
        <w:separator/>
      </w:r>
    </w:p>
  </w:endnote>
  <w:endnote w:type="continuationSeparator" w:id="1">
    <w:p w:rsidR="003B7A9E" w:rsidRDefault="003B7A9E" w:rsidP="00140B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7A9E" w:rsidRDefault="003B7A9E" w:rsidP="00140BF5">
      <w:pPr>
        <w:spacing w:after="0" w:line="240" w:lineRule="auto"/>
      </w:pPr>
      <w:r>
        <w:separator/>
      </w:r>
    </w:p>
  </w:footnote>
  <w:footnote w:type="continuationSeparator" w:id="1">
    <w:p w:rsidR="003B7A9E" w:rsidRDefault="003B7A9E" w:rsidP="00140B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949A6"/>
    <w:multiLevelType w:val="hybridMultilevel"/>
    <w:tmpl w:val="8710FC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C513A3E"/>
    <w:multiLevelType w:val="hybridMultilevel"/>
    <w:tmpl w:val="63425D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EA34405"/>
    <w:multiLevelType w:val="hybridMultilevel"/>
    <w:tmpl w:val="8710FC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9C01F23"/>
    <w:multiLevelType w:val="hybridMultilevel"/>
    <w:tmpl w:val="F53486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F040370"/>
    <w:multiLevelType w:val="multilevel"/>
    <w:tmpl w:val="12F82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5DB776F"/>
    <w:multiLevelType w:val="hybridMultilevel"/>
    <w:tmpl w:val="8710FC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0BF5"/>
    <w:rsid w:val="0000502A"/>
    <w:rsid w:val="0001180A"/>
    <w:rsid w:val="00011C72"/>
    <w:rsid w:val="000147FF"/>
    <w:rsid w:val="0002091A"/>
    <w:rsid w:val="00073A1C"/>
    <w:rsid w:val="000C32B3"/>
    <w:rsid w:val="000C4585"/>
    <w:rsid w:val="000D4DB1"/>
    <w:rsid w:val="00113D66"/>
    <w:rsid w:val="00140BF5"/>
    <w:rsid w:val="00155F6C"/>
    <w:rsid w:val="00163B18"/>
    <w:rsid w:val="00164AB5"/>
    <w:rsid w:val="001D2471"/>
    <w:rsid w:val="001E6014"/>
    <w:rsid w:val="00261583"/>
    <w:rsid w:val="002711DB"/>
    <w:rsid w:val="002876A6"/>
    <w:rsid w:val="002E23BD"/>
    <w:rsid w:val="003053E5"/>
    <w:rsid w:val="00312BD5"/>
    <w:rsid w:val="00332054"/>
    <w:rsid w:val="00386140"/>
    <w:rsid w:val="003B62B9"/>
    <w:rsid w:val="003B7A9E"/>
    <w:rsid w:val="003E6D84"/>
    <w:rsid w:val="003E78DA"/>
    <w:rsid w:val="00412484"/>
    <w:rsid w:val="00443531"/>
    <w:rsid w:val="004A63E2"/>
    <w:rsid w:val="004A695C"/>
    <w:rsid w:val="004A6F97"/>
    <w:rsid w:val="004E0087"/>
    <w:rsid w:val="00523E10"/>
    <w:rsid w:val="00542D35"/>
    <w:rsid w:val="005656C8"/>
    <w:rsid w:val="00567B78"/>
    <w:rsid w:val="005A7C3E"/>
    <w:rsid w:val="00645E98"/>
    <w:rsid w:val="00671AA3"/>
    <w:rsid w:val="00672C71"/>
    <w:rsid w:val="00675ECB"/>
    <w:rsid w:val="006D7CFE"/>
    <w:rsid w:val="006F51EC"/>
    <w:rsid w:val="007266CF"/>
    <w:rsid w:val="0078513D"/>
    <w:rsid w:val="007A2910"/>
    <w:rsid w:val="007A34A9"/>
    <w:rsid w:val="007D5FEF"/>
    <w:rsid w:val="00826029"/>
    <w:rsid w:val="008A54FE"/>
    <w:rsid w:val="008B148A"/>
    <w:rsid w:val="008B15BB"/>
    <w:rsid w:val="008C41E3"/>
    <w:rsid w:val="008E4232"/>
    <w:rsid w:val="008E530A"/>
    <w:rsid w:val="009403F8"/>
    <w:rsid w:val="00967F76"/>
    <w:rsid w:val="00986EA4"/>
    <w:rsid w:val="00995EF7"/>
    <w:rsid w:val="009A0ACA"/>
    <w:rsid w:val="009B0D6C"/>
    <w:rsid w:val="009D5DCD"/>
    <w:rsid w:val="009E0EA4"/>
    <w:rsid w:val="009F14CE"/>
    <w:rsid w:val="00A2382A"/>
    <w:rsid w:val="00A4137D"/>
    <w:rsid w:val="00B01F33"/>
    <w:rsid w:val="00B47DA8"/>
    <w:rsid w:val="00B636F1"/>
    <w:rsid w:val="00B731D2"/>
    <w:rsid w:val="00BF6B06"/>
    <w:rsid w:val="00C378DA"/>
    <w:rsid w:val="00C74AB3"/>
    <w:rsid w:val="00C8784A"/>
    <w:rsid w:val="00CE3A71"/>
    <w:rsid w:val="00CE716E"/>
    <w:rsid w:val="00CF5D8B"/>
    <w:rsid w:val="00DC5796"/>
    <w:rsid w:val="00DE06EF"/>
    <w:rsid w:val="00E73F26"/>
    <w:rsid w:val="00E757C5"/>
    <w:rsid w:val="00EB5D71"/>
    <w:rsid w:val="00F103B2"/>
    <w:rsid w:val="00F340B3"/>
    <w:rsid w:val="00F74AEB"/>
    <w:rsid w:val="00F86DAA"/>
    <w:rsid w:val="00FB4788"/>
    <w:rsid w:val="00FB63B7"/>
    <w:rsid w:val="00FC5040"/>
    <w:rsid w:val="00FE2F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5796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40B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40BF5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140B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40BF5"/>
    <w:rPr>
      <w:rFonts w:cs="Times New Roman"/>
    </w:rPr>
  </w:style>
  <w:style w:type="paragraph" w:styleId="ListParagraph">
    <w:name w:val="List Paragraph"/>
    <w:basedOn w:val="Normal"/>
    <w:uiPriority w:val="99"/>
    <w:qFormat/>
    <w:rsid w:val="00140BF5"/>
    <w:pPr>
      <w:ind w:left="720"/>
      <w:contextualSpacing/>
    </w:pPr>
  </w:style>
  <w:style w:type="table" w:styleId="TableGrid">
    <w:name w:val="Table Grid"/>
    <w:basedOn w:val="TableNormal"/>
    <w:uiPriority w:val="99"/>
    <w:rsid w:val="00443531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163B1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NoSpacing">
    <w:name w:val="No Spacing"/>
    <w:uiPriority w:val="99"/>
    <w:qFormat/>
    <w:rsid w:val="00645E98"/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F10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103B2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uiPriority w:val="99"/>
    <w:semiHidden/>
    <w:rsid w:val="006D7CFE"/>
    <w:pPr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6D7CFE"/>
    <w:rPr>
      <w:rFonts w:ascii="Times New Roman" w:hAnsi="Times New Roman" w:cs="Times New Roman"/>
      <w:sz w:val="24"/>
      <w:szCs w:val="24"/>
    </w:rPr>
  </w:style>
  <w:style w:type="paragraph" w:customStyle="1" w:styleId="1">
    <w:name w:val="Без интервала1"/>
    <w:uiPriority w:val="99"/>
    <w:rsid w:val="006D7CFE"/>
  </w:style>
  <w:style w:type="paragraph" w:styleId="BodyText">
    <w:name w:val="Body Text"/>
    <w:basedOn w:val="Normal"/>
    <w:link w:val="BodyTextChar"/>
    <w:uiPriority w:val="99"/>
    <w:semiHidden/>
    <w:rsid w:val="004A6F9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4A6F97"/>
    <w:rPr>
      <w:rFonts w:cs="Times New Roman"/>
      <w:sz w:val="22"/>
      <w:szCs w:val="22"/>
    </w:rPr>
  </w:style>
  <w:style w:type="character" w:styleId="HTMLCite">
    <w:name w:val="HTML Cite"/>
    <w:basedOn w:val="DefaultParagraphFont"/>
    <w:uiPriority w:val="99"/>
    <w:semiHidden/>
    <w:rsid w:val="001E6014"/>
    <w:rPr>
      <w:rFonts w:cs="Times New Roman"/>
      <w:i/>
      <w:iCs/>
    </w:rPr>
  </w:style>
  <w:style w:type="paragraph" w:customStyle="1" w:styleId="2">
    <w:name w:val="Без интервала2"/>
    <w:uiPriority w:val="99"/>
    <w:rsid w:val="00B731D2"/>
  </w:style>
  <w:style w:type="paragraph" w:customStyle="1" w:styleId="3">
    <w:name w:val="Без интервала3"/>
    <w:uiPriority w:val="99"/>
    <w:rsid w:val="00FB63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8046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04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046379">
              <w:marLeft w:val="50"/>
              <w:marRight w:val="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04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8046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530</TotalTime>
  <Pages>9</Pages>
  <Words>1832</Words>
  <Characters>10447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Алёнушка</dc:creator>
  <cp:keywords/>
  <dc:description/>
  <cp:lastModifiedBy>User</cp:lastModifiedBy>
  <cp:revision>28</cp:revision>
  <dcterms:created xsi:type="dcterms:W3CDTF">2015-07-19T17:51:00Z</dcterms:created>
  <dcterms:modified xsi:type="dcterms:W3CDTF">2015-08-06T11:37:00Z</dcterms:modified>
</cp:coreProperties>
</file>